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2" w:type="dxa"/>
        <w:tblInd w:w="-130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  <w:tblCaption w:val="Sidhuvud"/>
        <w:tblDescription w:val="Layout enligt SIS standard"/>
      </w:tblPr>
      <w:tblGrid>
        <w:gridCol w:w="5446"/>
        <w:gridCol w:w="2422"/>
        <w:gridCol w:w="1312"/>
        <w:gridCol w:w="1312"/>
      </w:tblGrid>
      <w:tr w:rsidR="009969B2" w:rsidRPr="000B397D" w:rsidTr="00F521D9">
        <w:trPr>
          <w:cantSplit/>
          <w:trHeight w:val="366"/>
        </w:trPr>
        <w:tc>
          <w:tcPr>
            <w:tcW w:w="5446" w:type="dxa"/>
            <w:vMerge w:val="restart"/>
          </w:tcPr>
          <w:p w:rsidR="009969B2" w:rsidRPr="000B397D" w:rsidRDefault="000B397D" w:rsidP="00E80E26">
            <w:pPr>
              <w:pStyle w:val="Sidhuvud"/>
              <w:spacing w:after="320"/>
            </w:pPr>
            <w:bookmarkStart w:id="0" w:name="_GoBack"/>
            <w:bookmarkEnd w:id="0"/>
            <w:r w:rsidRPr="000B397D">
              <w:rPr>
                <w:noProof/>
              </w:rPr>
              <w:drawing>
                <wp:inline distT="0" distB="0" distL="0" distR="0" wp14:anchorId="55DB3CC1" wp14:editId="56B6A1B0">
                  <wp:extent cx="2088000" cy="562473"/>
                  <wp:effectExtent l="0" t="0" r="7620" b="9525"/>
                  <wp:docPr id="1" name="Bildobjekt 1" descr="Sölvesborgs kommu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000" cy="562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9B2" w:rsidRPr="000B397D" w:rsidRDefault="000B397D" w:rsidP="00A80BB2">
            <w:pPr>
              <w:pStyle w:val="Sidhuvud"/>
              <w:rPr>
                <w:b/>
                <w:bCs/>
              </w:rPr>
            </w:pPr>
            <w:r>
              <w:rPr>
                <w:b/>
                <w:bCs/>
              </w:rPr>
              <w:t>Vård- och omsorgsförvaltningen</w:t>
            </w:r>
          </w:p>
        </w:tc>
        <w:tc>
          <w:tcPr>
            <w:tcW w:w="3734" w:type="dxa"/>
            <w:gridSpan w:val="2"/>
            <w:vAlign w:val="bottom"/>
          </w:tcPr>
          <w:p w:rsidR="009969B2" w:rsidRPr="000B397D" w:rsidRDefault="000B397D" w:rsidP="00A80BB2">
            <w:pPr>
              <w:pStyle w:val="Sidhuvud"/>
              <w:rPr>
                <w:b/>
                <w:bCs/>
              </w:rPr>
            </w:pPr>
            <w:r>
              <w:rPr>
                <w:b/>
                <w:bCs/>
              </w:rPr>
              <w:t>TJÄNSTESKRIVELSE</w:t>
            </w:r>
          </w:p>
        </w:tc>
        <w:tc>
          <w:tcPr>
            <w:tcW w:w="1311" w:type="dxa"/>
            <w:vAlign w:val="bottom"/>
          </w:tcPr>
          <w:p w:rsidR="009969B2" w:rsidRPr="000B397D" w:rsidRDefault="000B397D" w:rsidP="009969B2">
            <w:pPr>
              <w:pStyle w:val="Sidhuvudledtext"/>
              <w:rPr>
                <w:rStyle w:val="Sidnummer"/>
              </w:rPr>
            </w:pPr>
            <w:r>
              <w:rPr>
                <w:rStyle w:val="Sidnummer"/>
              </w:rPr>
              <w:t>Sida</w:t>
            </w:r>
          </w:p>
          <w:p w:rsidR="009969B2" w:rsidRPr="000B397D" w:rsidRDefault="00AE031D" w:rsidP="00A80BB2">
            <w:pPr>
              <w:pStyle w:val="Sidhuvud"/>
            </w:pPr>
            <w:r w:rsidRPr="000B397D">
              <w:rPr>
                <w:rStyle w:val="Sidnummer"/>
              </w:rPr>
              <w:fldChar w:fldCharType="begin"/>
            </w:r>
            <w:r w:rsidR="009969B2" w:rsidRPr="000B397D">
              <w:rPr>
                <w:rStyle w:val="Sidnummer"/>
              </w:rPr>
              <w:instrText xml:space="preserve"> PAGE </w:instrText>
            </w:r>
            <w:r w:rsidRPr="000B397D">
              <w:rPr>
                <w:rStyle w:val="Sidnummer"/>
              </w:rPr>
              <w:fldChar w:fldCharType="separate"/>
            </w:r>
            <w:r w:rsidR="00A6514B">
              <w:rPr>
                <w:rStyle w:val="Sidnummer"/>
                <w:noProof/>
              </w:rPr>
              <w:t>1</w:t>
            </w:r>
            <w:r w:rsidRPr="000B397D">
              <w:rPr>
                <w:rStyle w:val="Sidnummer"/>
              </w:rPr>
              <w:fldChar w:fldCharType="end"/>
            </w:r>
            <w:r w:rsidR="009969B2" w:rsidRPr="000B397D">
              <w:rPr>
                <w:rStyle w:val="Sidnummer"/>
              </w:rPr>
              <w:t>(</w:t>
            </w:r>
            <w:r w:rsidRPr="000B397D">
              <w:rPr>
                <w:rStyle w:val="Sidnummer"/>
              </w:rPr>
              <w:fldChar w:fldCharType="begin"/>
            </w:r>
            <w:r w:rsidR="009969B2" w:rsidRPr="000B397D">
              <w:rPr>
                <w:rStyle w:val="Sidnummer"/>
              </w:rPr>
              <w:instrText xml:space="preserve"> NUMPAGES </w:instrText>
            </w:r>
            <w:r w:rsidRPr="000B397D">
              <w:rPr>
                <w:rStyle w:val="Sidnummer"/>
              </w:rPr>
              <w:fldChar w:fldCharType="separate"/>
            </w:r>
            <w:r w:rsidR="007C25E5">
              <w:rPr>
                <w:rStyle w:val="Sidnummer"/>
                <w:noProof/>
              </w:rPr>
              <w:t>1</w:t>
            </w:r>
            <w:r w:rsidRPr="000B397D">
              <w:rPr>
                <w:rStyle w:val="Sidnummer"/>
              </w:rPr>
              <w:fldChar w:fldCharType="end"/>
            </w:r>
            <w:r w:rsidR="009969B2" w:rsidRPr="000B397D">
              <w:rPr>
                <w:rStyle w:val="Sidnummer"/>
              </w:rPr>
              <w:t>)</w:t>
            </w:r>
          </w:p>
        </w:tc>
      </w:tr>
      <w:tr w:rsidR="005138D5" w:rsidRPr="000B397D" w:rsidTr="00F521D9">
        <w:trPr>
          <w:cantSplit/>
          <w:trHeight w:val="404"/>
        </w:trPr>
        <w:tc>
          <w:tcPr>
            <w:tcW w:w="5446" w:type="dxa"/>
            <w:vMerge/>
          </w:tcPr>
          <w:p w:rsidR="005138D5" w:rsidRPr="000B397D" w:rsidRDefault="005138D5" w:rsidP="00A80BB2">
            <w:pPr>
              <w:pStyle w:val="Tabellinnehll"/>
            </w:pPr>
          </w:p>
        </w:tc>
        <w:tc>
          <w:tcPr>
            <w:tcW w:w="2422" w:type="dxa"/>
          </w:tcPr>
          <w:sdt>
            <w:sdtPr>
              <w:alias w:val="Datum ledtext"/>
              <w:tag w:val="Vårt datum ledtext"/>
              <w:id w:val="-458876617"/>
              <w:placeholder>
                <w:docPart w:val="4EBCDEADB79940A6B0B8D57170673097"/>
              </w:placeholder>
              <w:dataBinding w:xpath="/FORMsoft[1]/LabelOurDate[1]" w:storeItemID="{0C51AE3A-97AB-4E59-8CBD-BD8F06016390}"/>
              <w:text/>
            </w:sdtPr>
            <w:sdtEndPr/>
            <w:sdtContent>
              <w:p w:rsidR="005138D5" w:rsidRPr="000B397D" w:rsidRDefault="000B397D" w:rsidP="00A80BB2">
                <w:pPr>
                  <w:pStyle w:val="Sidhuvudledtext"/>
                </w:pPr>
                <w:r>
                  <w:t>Datum</w:t>
                </w:r>
              </w:p>
            </w:sdtContent>
          </w:sdt>
          <w:p w:rsidR="005138D5" w:rsidRPr="000B397D" w:rsidRDefault="00A958A1" w:rsidP="00F60EEF">
            <w:pPr>
              <w:pStyle w:val="Sidhuvud"/>
            </w:pPr>
            <w:sdt>
              <w:sdtPr>
                <w:alias w:val="Datum"/>
                <w:tag w:val="Vårt datum"/>
                <w:id w:val="1968157071"/>
                <w:placeholder>
                  <w:docPart w:val="36DF2D58F342495885F32DCF8210F5A4"/>
                </w:placeholder>
                <w:dataBinding w:prefixMappings="" w:xpath="/FORMsoft[1]/OurDate[1]" w:storeItemID="{0C51AE3A-97AB-4E59-8CBD-BD8F06016390}"/>
                <w:date w:fullDate="2022-08-12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A4141D">
                  <w:t>2022-08-12</w:t>
                </w:r>
              </w:sdtContent>
            </w:sdt>
          </w:p>
        </w:tc>
        <w:tc>
          <w:tcPr>
            <w:tcW w:w="2623" w:type="dxa"/>
            <w:gridSpan w:val="2"/>
          </w:tcPr>
          <w:sdt>
            <w:sdtPr>
              <w:alias w:val="Diarienummer ledtext"/>
              <w:tag w:val="Vår referens ledtext"/>
              <w:id w:val="315458099"/>
              <w:placeholder>
                <w:docPart w:val="6E94372BA4774CC39AB6B6EB6397F03D"/>
              </w:placeholder>
              <w:showingPlcHdr/>
              <w:dataBinding w:xpath="/FORMsoft[1]/LabelOurReference[1]" w:storeItemID="{0C51AE3A-97AB-4E59-8CBD-BD8F06016390}"/>
              <w:text/>
            </w:sdtPr>
            <w:sdtEndPr/>
            <w:sdtContent>
              <w:p w:rsidR="00F60EEF" w:rsidRPr="000B397D" w:rsidRDefault="001E0EDC" w:rsidP="00F60EEF">
                <w:pPr>
                  <w:pStyle w:val="Sidhuvudledtext"/>
                </w:pPr>
                <w:r w:rsidRPr="000B397D">
                  <w:rPr>
                    <w:rStyle w:val="Platshllartext"/>
                  </w:rPr>
                  <w:t xml:space="preserve"> </w:t>
                </w:r>
              </w:p>
            </w:sdtContent>
          </w:sdt>
          <w:sdt>
            <w:sdtPr>
              <w:alias w:val="Diarienummer"/>
              <w:tag w:val="Vår referens"/>
              <w:id w:val="-1264759638"/>
              <w:placeholder>
                <w:docPart w:val="2D63E1BBBC5D46B2B15DC59FF94F9A1E"/>
              </w:placeholder>
              <w:showingPlcHdr/>
              <w:dataBinding w:xpath="/FORMsoft[1]/OurReference[1]" w:storeItemID="{0C51AE3A-97AB-4E59-8CBD-BD8F06016390}"/>
              <w:text/>
            </w:sdtPr>
            <w:sdtEndPr/>
            <w:sdtContent>
              <w:p w:rsidR="005138D5" w:rsidRPr="000B397D" w:rsidRDefault="001E0EDC" w:rsidP="009C40F5">
                <w:pPr>
                  <w:pStyle w:val="Sidhuvud"/>
                </w:pPr>
                <w:r w:rsidRPr="000B397D">
                  <w:rPr>
                    <w:rStyle w:val="Platshllartext"/>
                  </w:rPr>
                  <w:t xml:space="preserve"> </w:t>
                </w:r>
              </w:p>
            </w:sdtContent>
          </w:sdt>
        </w:tc>
      </w:tr>
      <w:tr w:rsidR="005138D5" w:rsidRPr="000B397D" w:rsidTr="00F521D9">
        <w:trPr>
          <w:cantSplit/>
          <w:trHeight w:val="404"/>
        </w:trPr>
        <w:tc>
          <w:tcPr>
            <w:tcW w:w="5446" w:type="dxa"/>
            <w:vMerge/>
            <w:vAlign w:val="bottom"/>
          </w:tcPr>
          <w:p w:rsidR="005138D5" w:rsidRPr="000B397D" w:rsidRDefault="005138D5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2422" w:type="dxa"/>
          </w:tcPr>
          <w:p w:rsidR="005138D5" w:rsidRPr="000B397D" w:rsidRDefault="005138D5" w:rsidP="00A80BB2">
            <w:pPr>
              <w:pStyle w:val="Sidhuvudledtext"/>
            </w:pPr>
          </w:p>
          <w:p w:rsidR="005138D5" w:rsidRPr="000B397D" w:rsidRDefault="005138D5" w:rsidP="00A80BB2">
            <w:pPr>
              <w:pStyle w:val="Sidhuvud"/>
            </w:pPr>
          </w:p>
        </w:tc>
        <w:tc>
          <w:tcPr>
            <w:tcW w:w="2623" w:type="dxa"/>
            <w:gridSpan w:val="2"/>
          </w:tcPr>
          <w:p w:rsidR="005138D5" w:rsidRPr="000B397D" w:rsidRDefault="005138D5" w:rsidP="00A80BB2">
            <w:pPr>
              <w:pStyle w:val="Sidhuvudledtext"/>
            </w:pPr>
          </w:p>
          <w:p w:rsidR="005138D5" w:rsidRPr="000B397D" w:rsidRDefault="005138D5" w:rsidP="00A80BB2">
            <w:pPr>
              <w:pStyle w:val="Sidhuvud"/>
            </w:pPr>
          </w:p>
        </w:tc>
      </w:tr>
      <w:tr w:rsidR="005138D5" w:rsidRPr="000B397D" w:rsidTr="00F521D9">
        <w:trPr>
          <w:cantSplit/>
          <w:trHeight w:hRule="exact" w:val="202"/>
        </w:trPr>
        <w:tc>
          <w:tcPr>
            <w:tcW w:w="10492" w:type="dxa"/>
            <w:gridSpan w:val="4"/>
          </w:tcPr>
          <w:p w:rsidR="005138D5" w:rsidRPr="000B397D" w:rsidRDefault="005138D5" w:rsidP="00A80BB2">
            <w:pPr>
              <w:pStyle w:val="Sidhuvud"/>
            </w:pPr>
          </w:p>
        </w:tc>
      </w:tr>
      <w:tr w:rsidR="005138D5" w:rsidRPr="000B397D" w:rsidTr="00F521D9">
        <w:trPr>
          <w:cantSplit/>
          <w:trHeight w:hRule="exact" w:val="1010"/>
        </w:trPr>
        <w:tc>
          <w:tcPr>
            <w:tcW w:w="5446" w:type="dxa"/>
          </w:tcPr>
          <w:p w:rsidR="007226B8" w:rsidRPr="000B397D" w:rsidRDefault="000B397D" w:rsidP="007242E0">
            <w:pPr>
              <w:pStyle w:val="Sidhuvudledtext"/>
            </w:pPr>
            <w:r>
              <w:t>Handläggare</w:t>
            </w:r>
          </w:p>
          <w:p w:rsidR="007242E0" w:rsidRPr="000B397D" w:rsidRDefault="000B397D" w:rsidP="00A80BB2">
            <w:pPr>
              <w:pStyle w:val="Sidhuvud"/>
            </w:pPr>
            <w:r>
              <w:t>Kate Olsson, 0456-81 61 01</w:t>
            </w:r>
          </w:p>
          <w:p w:rsidR="009973CD" w:rsidRPr="000B397D" w:rsidRDefault="000B397D" w:rsidP="00A80BB2">
            <w:pPr>
              <w:pStyle w:val="Sidhuvud"/>
            </w:pPr>
            <w:r>
              <w:t>kate.olsson@solvesborg.se</w:t>
            </w:r>
          </w:p>
        </w:tc>
        <w:tc>
          <w:tcPr>
            <w:tcW w:w="5045" w:type="dxa"/>
            <w:gridSpan w:val="3"/>
          </w:tcPr>
          <w:p w:rsidR="005138D5" w:rsidRPr="000B397D" w:rsidRDefault="005138D5" w:rsidP="00A80BB2">
            <w:pPr>
              <w:pStyle w:val="Sidhuvud"/>
            </w:pPr>
          </w:p>
        </w:tc>
      </w:tr>
      <w:tr w:rsidR="005138D5" w:rsidRPr="000B397D" w:rsidTr="00F521D9">
        <w:trPr>
          <w:cantSplit/>
          <w:trHeight w:hRule="exact" w:val="202"/>
        </w:trPr>
        <w:tc>
          <w:tcPr>
            <w:tcW w:w="10492" w:type="dxa"/>
            <w:gridSpan w:val="4"/>
          </w:tcPr>
          <w:p w:rsidR="005138D5" w:rsidRPr="000B397D" w:rsidRDefault="005138D5" w:rsidP="00A80BB2">
            <w:pPr>
              <w:pStyle w:val="Sidhuvud"/>
            </w:pPr>
          </w:p>
        </w:tc>
      </w:tr>
    </w:tbl>
    <w:sdt>
      <w:sdtPr>
        <w:alias w:val="Titel"/>
        <w:tag w:val="Start"/>
        <w:id w:val="578957759"/>
        <w:placeholder>
          <w:docPart w:val="56303C8DD2C942D5AD8B15C86D80E71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F10101" w:rsidRPr="000B397D" w:rsidRDefault="00E50B3C" w:rsidP="00A6514B">
          <w:pPr>
            <w:pStyle w:val="Rubrik1"/>
          </w:pPr>
          <w:r>
            <w:t>Beslut om s</w:t>
          </w:r>
          <w:r w:rsidR="00BC0F3E">
            <w:t>ärskilda boendet Tärnan</w:t>
          </w:r>
        </w:p>
      </w:sdtContent>
    </w:sdt>
    <w:p w:rsidR="001500B0" w:rsidRPr="00A674A9" w:rsidRDefault="000474F9" w:rsidP="00646FBB">
      <w:pPr>
        <w:pStyle w:val="Rubrik2"/>
      </w:pPr>
      <w:r w:rsidRPr="000B397D">
        <w:t>Förslag till beslut</w:t>
      </w:r>
      <w:r w:rsidR="00F521D9">
        <w:br/>
      </w:r>
      <w:r w:rsidR="00F521D9" w:rsidRPr="00A674A9">
        <w:rPr>
          <w:color w:val="002060"/>
          <w:sz w:val="24"/>
          <w:szCs w:val="24"/>
        </w:rPr>
        <w:t>Förslag till beslut – Vård- och omsorgsnämnden</w:t>
      </w:r>
    </w:p>
    <w:p w:rsidR="00700A34" w:rsidRPr="00D56F17" w:rsidRDefault="00536754" w:rsidP="00D56F17">
      <w:pPr>
        <w:pStyle w:val="Liststycke"/>
        <w:numPr>
          <w:ilvl w:val="0"/>
          <w:numId w:val="11"/>
        </w:numPr>
        <w:contextualSpacing w:val="0"/>
        <w:rPr>
          <w:rFonts w:ascii="Overpass" w:hAnsi="Overpass"/>
        </w:rPr>
      </w:pPr>
      <w:r w:rsidRPr="00D56F17">
        <w:rPr>
          <w:rFonts w:ascii="Overpass" w:hAnsi="Overpass"/>
        </w:rPr>
        <w:t xml:space="preserve">Fastigheten Tärnan lämnas </w:t>
      </w:r>
      <w:r w:rsidR="007E79DD" w:rsidRPr="00D56F17">
        <w:rPr>
          <w:rFonts w:ascii="Overpass" w:hAnsi="Overpass"/>
        </w:rPr>
        <w:t xml:space="preserve">successivt </w:t>
      </w:r>
      <w:r w:rsidRPr="00D56F17">
        <w:rPr>
          <w:rFonts w:ascii="Overpass" w:hAnsi="Overpass"/>
        </w:rPr>
        <w:t xml:space="preserve">av </w:t>
      </w:r>
      <w:r w:rsidR="00E50B3C">
        <w:rPr>
          <w:rFonts w:ascii="Overpass" w:hAnsi="Overpass"/>
        </w:rPr>
        <w:t>V</w:t>
      </w:r>
      <w:r w:rsidRPr="00D56F17">
        <w:rPr>
          <w:rFonts w:ascii="Overpass" w:hAnsi="Overpass"/>
        </w:rPr>
        <w:t>ård- och omsorgsförvaltningen och hela verksamheten flyttas till Svalan.</w:t>
      </w:r>
    </w:p>
    <w:p w:rsidR="00C675FF" w:rsidRPr="00C675FF" w:rsidRDefault="001500B0" w:rsidP="001500B0">
      <w:pPr>
        <w:pStyle w:val="Liststycke"/>
        <w:numPr>
          <w:ilvl w:val="0"/>
          <w:numId w:val="11"/>
        </w:numPr>
        <w:spacing w:line="240" w:lineRule="auto"/>
        <w:contextualSpacing w:val="0"/>
      </w:pPr>
      <w:r>
        <w:rPr>
          <w:rFonts w:ascii="Overpass" w:hAnsi="Overpass"/>
        </w:rPr>
        <w:t xml:space="preserve">Blå enhet </w:t>
      </w:r>
      <w:r w:rsidR="0007714F">
        <w:rPr>
          <w:rFonts w:ascii="Overpass" w:hAnsi="Overpass"/>
        </w:rPr>
        <w:t xml:space="preserve">på Tärnan </w:t>
      </w:r>
      <w:r>
        <w:rPr>
          <w:rFonts w:ascii="Overpass" w:hAnsi="Overpass"/>
        </w:rPr>
        <w:t>flyttas till Svalan</w:t>
      </w:r>
      <w:r w:rsidR="00D56F17">
        <w:rPr>
          <w:rFonts w:ascii="Overpass" w:hAnsi="Overpass"/>
        </w:rPr>
        <w:t>s C-hus</w:t>
      </w:r>
      <w:r w:rsidR="008B2CBC">
        <w:rPr>
          <w:rFonts w:ascii="Overpass" w:hAnsi="Overpass"/>
        </w:rPr>
        <w:t xml:space="preserve"> våning 3, 7 lägenheter, efter sommaren. </w:t>
      </w:r>
      <w:r>
        <w:rPr>
          <w:rFonts w:ascii="Overpass" w:hAnsi="Overpass"/>
        </w:rPr>
        <w:t xml:space="preserve"> </w:t>
      </w:r>
    </w:p>
    <w:p w:rsidR="00BE5A40" w:rsidRPr="00EF55FC" w:rsidRDefault="00C675FF" w:rsidP="00EF55FC">
      <w:pPr>
        <w:pStyle w:val="Liststycke"/>
        <w:spacing w:line="240" w:lineRule="auto"/>
        <w:contextualSpacing w:val="0"/>
        <w:rPr>
          <w:rFonts w:ascii="Overpass" w:hAnsi="Overpass"/>
        </w:rPr>
      </w:pPr>
      <w:r>
        <w:rPr>
          <w:rFonts w:ascii="Overpass" w:hAnsi="Overpass"/>
        </w:rPr>
        <w:t>R</w:t>
      </w:r>
      <w:r w:rsidR="001500B0">
        <w:rPr>
          <w:rFonts w:ascii="Overpass" w:hAnsi="Overpass"/>
        </w:rPr>
        <w:t xml:space="preserve">öd enhet </w:t>
      </w:r>
      <w:r w:rsidR="0007714F">
        <w:rPr>
          <w:rFonts w:ascii="Overpass" w:hAnsi="Overpass"/>
        </w:rPr>
        <w:t xml:space="preserve">på Tärnan </w:t>
      </w:r>
      <w:r>
        <w:rPr>
          <w:rFonts w:ascii="Overpass" w:hAnsi="Overpass"/>
        </w:rPr>
        <w:t xml:space="preserve">flyttas internt </w:t>
      </w:r>
      <w:r w:rsidR="001500B0">
        <w:rPr>
          <w:rFonts w:ascii="Overpass" w:hAnsi="Overpass"/>
        </w:rPr>
        <w:t>till Turkos tills lägenheter finns lediga på Svalan.</w:t>
      </w:r>
    </w:p>
    <w:p w:rsidR="00314F6E" w:rsidRDefault="00BE5A40" w:rsidP="00314F6E">
      <w:pPr>
        <w:pStyle w:val="Liststycke"/>
        <w:numPr>
          <w:ilvl w:val="0"/>
          <w:numId w:val="11"/>
        </w:numPr>
        <w:spacing w:line="240" w:lineRule="auto"/>
        <w:contextualSpacing w:val="0"/>
        <w:rPr>
          <w:rFonts w:ascii="Overpass" w:hAnsi="Overpass"/>
        </w:rPr>
      </w:pPr>
      <w:r w:rsidRPr="00710889">
        <w:rPr>
          <w:rFonts w:ascii="Overpass" w:hAnsi="Overpass"/>
        </w:rPr>
        <w:t>Dagverksamheten Sunnanbo flyttar till Svalan</w:t>
      </w:r>
      <w:r w:rsidR="00F521D9">
        <w:rPr>
          <w:rFonts w:ascii="Overpass" w:hAnsi="Overpass"/>
        </w:rPr>
        <w:t>.</w:t>
      </w:r>
      <w:r w:rsidR="00235E53" w:rsidRPr="00710889">
        <w:rPr>
          <w:rFonts w:ascii="Overpass" w:hAnsi="Overpass"/>
        </w:rPr>
        <w:t xml:space="preserve"> </w:t>
      </w:r>
    </w:p>
    <w:p w:rsidR="00A674A9" w:rsidRPr="00A674A9" w:rsidRDefault="00F521D9" w:rsidP="00314F6E">
      <w:pPr>
        <w:spacing w:line="240" w:lineRule="auto"/>
        <w:rPr>
          <w:rFonts w:asciiTheme="majorHAnsi" w:hAnsiTheme="majorHAnsi"/>
          <w:b/>
          <w:color w:val="002060"/>
          <w:sz w:val="24"/>
          <w:szCs w:val="24"/>
        </w:rPr>
      </w:pPr>
      <w:r w:rsidRPr="00314F6E">
        <w:rPr>
          <w:b/>
          <w:strike/>
        </w:rPr>
        <w:br/>
      </w:r>
      <w:r w:rsidRPr="00A674A9">
        <w:rPr>
          <w:rFonts w:asciiTheme="majorHAnsi" w:hAnsiTheme="majorHAnsi"/>
          <w:b/>
          <w:color w:val="002060"/>
          <w:sz w:val="24"/>
          <w:szCs w:val="24"/>
        </w:rPr>
        <w:t xml:space="preserve">Förslag </w:t>
      </w:r>
      <w:r w:rsidR="000B26DA" w:rsidRPr="00A674A9">
        <w:rPr>
          <w:rFonts w:asciiTheme="majorHAnsi" w:hAnsiTheme="majorHAnsi"/>
          <w:b/>
          <w:color w:val="002060"/>
          <w:sz w:val="24"/>
          <w:szCs w:val="24"/>
        </w:rPr>
        <w:t xml:space="preserve">till beslut </w:t>
      </w:r>
      <w:r w:rsidR="00D94CD6" w:rsidRPr="00A674A9">
        <w:rPr>
          <w:rFonts w:asciiTheme="majorHAnsi" w:hAnsiTheme="majorHAnsi"/>
          <w:b/>
          <w:color w:val="002060"/>
          <w:sz w:val="24"/>
          <w:szCs w:val="24"/>
        </w:rPr>
        <w:t>–</w:t>
      </w:r>
      <w:r w:rsidRPr="00A674A9">
        <w:rPr>
          <w:rFonts w:asciiTheme="majorHAnsi" w:hAnsiTheme="majorHAnsi"/>
          <w:b/>
          <w:color w:val="002060"/>
          <w:sz w:val="24"/>
          <w:szCs w:val="24"/>
        </w:rPr>
        <w:t xml:space="preserve"> Kommunfullmäktige</w:t>
      </w:r>
    </w:p>
    <w:p w:rsidR="00D94CD6" w:rsidRPr="00646FBB" w:rsidRDefault="00D94CD6" w:rsidP="0007714F">
      <w:pPr>
        <w:pStyle w:val="Brdtext"/>
        <w:rPr>
          <w:b/>
          <w:color w:val="002060"/>
        </w:rPr>
      </w:pPr>
      <w:r w:rsidRPr="00646FBB">
        <w:rPr>
          <w:b/>
          <w:color w:val="002060"/>
        </w:rPr>
        <w:t>Vård- och omsorgsnämnden beslutar föreslå kommunfullmäktige att besluta om:</w:t>
      </w:r>
    </w:p>
    <w:p w:rsidR="00D94CD6" w:rsidRPr="00D94CD6" w:rsidRDefault="00D94CD6" w:rsidP="00D94CD6">
      <w:pPr>
        <w:pStyle w:val="Liststycke"/>
        <w:numPr>
          <w:ilvl w:val="0"/>
          <w:numId w:val="17"/>
        </w:numPr>
        <w:spacing w:line="240" w:lineRule="auto"/>
        <w:contextualSpacing w:val="0"/>
      </w:pPr>
      <w:r>
        <w:rPr>
          <w:rFonts w:ascii="Overpass" w:hAnsi="Overpass"/>
        </w:rPr>
        <w:t>Att m</w:t>
      </w:r>
      <w:r w:rsidR="001500B0" w:rsidRPr="00AD3700">
        <w:rPr>
          <w:rFonts w:ascii="Overpass" w:hAnsi="Overpass"/>
        </w:rPr>
        <w:t xml:space="preserve">edarbetarna inom hemtjänst och </w:t>
      </w:r>
      <w:r w:rsidR="00A57602" w:rsidRPr="00A57602">
        <w:rPr>
          <w:rFonts w:ascii="Overpass" w:hAnsi="Overpass"/>
        </w:rPr>
        <w:t>hälso- och sjukvård</w:t>
      </w:r>
      <w:r w:rsidR="00CB1BCF">
        <w:rPr>
          <w:rFonts w:ascii="Overpass" w:hAnsi="Overpass"/>
        </w:rPr>
        <w:t>en</w:t>
      </w:r>
      <w:r w:rsidR="00A57602" w:rsidRPr="00A57602">
        <w:rPr>
          <w:rFonts w:ascii="Overpass" w:hAnsi="Overpass"/>
        </w:rPr>
        <w:t xml:space="preserve"> som arbetar med hemsjukvård och rehabilitering på landsbygden</w:t>
      </w:r>
      <w:r w:rsidR="00A57602" w:rsidRPr="00AD3700">
        <w:rPr>
          <w:rFonts w:ascii="Overpass" w:hAnsi="Overpass"/>
        </w:rPr>
        <w:t xml:space="preserve"> </w:t>
      </w:r>
      <w:r w:rsidR="001500B0" w:rsidRPr="00AD3700">
        <w:rPr>
          <w:rFonts w:ascii="Overpass" w:hAnsi="Overpass"/>
        </w:rPr>
        <w:t>flyttas temporärt från Svalan till moduler och eventuellt till Centrumhuset</w:t>
      </w:r>
      <w:r w:rsidR="002A4616" w:rsidRPr="00AD3700">
        <w:rPr>
          <w:rFonts w:ascii="Overpass" w:hAnsi="Overpass"/>
        </w:rPr>
        <w:t xml:space="preserve"> om detta är i godkänt skick</w:t>
      </w:r>
      <w:r w:rsidR="00AD3700">
        <w:rPr>
          <w:rFonts w:ascii="Overpass" w:hAnsi="Overpass"/>
        </w:rPr>
        <w:t>.</w:t>
      </w:r>
    </w:p>
    <w:p w:rsidR="00777D38" w:rsidRPr="00AD3700" w:rsidRDefault="00777D38" w:rsidP="00D94CD6">
      <w:pPr>
        <w:pStyle w:val="Liststycke"/>
        <w:numPr>
          <w:ilvl w:val="0"/>
          <w:numId w:val="17"/>
        </w:numPr>
        <w:spacing w:line="240" w:lineRule="auto"/>
        <w:contextualSpacing w:val="0"/>
      </w:pPr>
      <w:r w:rsidRPr="00645EFC">
        <w:rPr>
          <w:rFonts w:ascii="Overpass" w:hAnsi="Overpass"/>
        </w:rPr>
        <w:t>Att bevilja investeri</w:t>
      </w:r>
      <w:r w:rsidR="00645EFC">
        <w:rPr>
          <w:rFonts w:ascii="Overpass" w:hAnsi="Overpass"/>
        </w:rPr>
        <w:t xml:space="preserve">ng om anskaffande av </w:t>
      </w:r>
      <w:r w:rsidR="00463E8F">
        <w:rPr>
          <w:rFonts w:ascii="Overpass" w:hAnsi="Overpass"/>
        </w:rPr>
        <w:t>modul</w:t>
      </w:r>
      <w:r w:rsidRPr="00645EFC">
        <w:rPr>
          <w:rFonts w:ascii="Overpass" w:hAnsi="Overpass"/>
        </w:rPr>
        <w:t xml:space="preserve"> som placeras vid Tärnans tomt till en b</w:t>
      </w:r>
      <w:r w:rsidR="00645EFC" w:rsidRPr="00645EFC">
        <w:rPr>
          <w:rFonts w:ascii="Overpass" w:hAnsi="Overpass"/>
        </w:rPr>
        <w:t xml:space="preserve">edömd investeringskostnad om 1 </w:t>
      </w:r>
      <w:r w:rsidRPr="00645EFC">
        <w:rPr>
          <w:rFonts w:ascii="Overpass" w:hAnsi="Overpass"/>
        </w:rPr>
        <w:t>300 tkr samt en hyreskostnad om 36 tkr/månad under 3 år.</w:t>
      </w:r>
    </w:p>
    <w:p w:rsidR="006A3ED6" w:rsidRDefault="00D94CD6" w:rsidP="00D94CD6">
      <w:pPr>
        <w:pStyle w:val="Liststycke"/>
        <w:numPr>
          <w:ilvl w:val="0"/>
          <w:numId w:val="17"/>
        </w:numPr>
        <w:spacing w:line="240" w:lineRule="auto"/>
        <w:contextualSpacing w:val="0"/>
      </w:pPr>
      <w:r>
        <w:rPr>
          <w:rFonts w:ascii="Overpass" w:hAnsi="Overpass"/>
        </w:rPr>
        <w:t xml:space="preserve">Att </w:t>
      </w:r>
      <w:r w:rsidR="00AD39C8">
        <w:rPr>
          <w:rFonts w:ascii="Overpass" w:hAnsi="Overpass"/>
        </w:rPr>
        <w:t xml:space="preserve">utreda hur </w:t>
      </w:r>
      <w:r>
        <w:rPr>
          <w:rFonts w:ascii="Overpass" w:hAnsi="Overpass"/>
        </w:rPr>
        <w:t>e</w:t>
      </w:r>
      <w:r w:rsidR="00AD39C8">
        <w:rPr>
          <w:rFonts w:ascii="Overpass" w:hAnsi="Overpass"/>
        </w:rPr>
        <w:t>n ny fastighet skulle kunna</w:t>
      </w:r>
      <w:r w:rsidR="001500B0" w:rsidRPr="00AD3700">
        <w:rPr>
          <w:rFonts w:ascii="Overpass" w:hAnsi="Overpass"/>
        </w:rPr>
        <w:t xml:space="preserve"> byggas för </w:t>
      </w:r>
      <w:r w:rsidR="00AD3700">
        <w:rPr>
          <w:rFonts w:ascii="Overpass" w:hAnsi="Overpass"/>
        </w:rPr>
        <w:t>m</w:t>
      </w:r>
      <w:r w:rsidR="00AD3700" w:rsidRPr="00AD3700">
        <w:rPr>
          <w:rFonts w:ascii="Overpass" w:hAnsi="Overpass"/>
        </w:rPr>
        <w:t>edarbetarna inom hemtjänst och HSL</w:t>
      </w:r>
      <w:r w:rsidR="001E4910">
        <w:rPr>
          <w:rFonts w:ascii="Overpass" w:hAnsi="Overpass"/>
        </w:rPr>
        <w:t>.</w:t>
      </w:r>
    </w:p>
    <w:p w:rsidR="006A3ED6" w:rsidRPr="0020757E" w:rsidRDefault="006A3ED6" w:rsidP="0020757E">
      <w:pPr>
        <w:pStyle w:val="Rubrik2"/>
      </w:pPr>
      <w:r w:rsidRPr="0020757E">
        <w:lastRenderedPageBreak/>
        <w:t>T</w:t>
      </w:r>
      <w:r w:rsidR="0020757E">
        <w:t>id</w:t>
      </w:r>
      <w:r w:rsidRPr="0020757E">
        <w:t xml:space="preserve">plan </w:t>
      </w:r>
    </w:p>
    <w:p w:rsidR="006A3ED6" w:rsidRDefault="00F521D9" w:rsidP="00F521D9">
      <w:pPr>
        <w:pStyle w:val="Brdtext"/>
        <w:tabs>
          <w:tab w:val="left" w:pos="851"/>
        </w:tabs>
      </w:pPr>
      <w:r w:rsidRPr="00A95A9B">
        <w:t xml:space="preserve">220818 </w:t>
      </w:r>
      <w:r>
        <w:t>Beslut</w:t>
      </w:r>
      <w:r w:rsidR="004D3C69">
        <w:t xml:space="preserve"> på </w:t>
      </w:r>
      <w:r w:rsidR="006A3ED6" w:rsidRPr="00A95A9B">
        <w:t>Vård</w:t>
      </w:r>
      <w:r>
        <w:t>-</w:t>
      </w:r>
      <w:r w:rsidR="006A3ED6" w:rsidRPr="00A95A9B">
        <w:t xml:space="preserve"> och omsorgsnämnden </w:t>
      </w:r>
      <w:r w:rsidR="006A3ED6">
        <w:t>gällande förslagspunkt 1-</w:t>
      </w:r>
      <w:r w:rsidR="00710889">
        <w:t>3</w:t>
      </w:r>
    </w:p>
    <w:p w:rsidR="00302611" w:rsidRDefault="00302611" w:rsidP="006A3ED6">
      <w:pPr>
        <w:pStyle w:val="Brdtext"/>
      </w:pPr>
      <w:r>
        <w:t>220822 Förankring på Samstyrets råd</w:t>
      </w:r>
    </w:p>
    <w:p w:rsidR="006A3ED6" w:rsidRDefault="004D3C69" w:rsidP="006A3ED6">
      <w:pPr>
        <w:pStyle w:val="Brdtext"/>
      </w:pPr>
      <w:r>
        <w:t xml:space="preserve">220823 </w:t>
      </w:r>
      <w:r w:rsidR="006A3ED6">
        <w:t xml:space="preserve">Facklig </w:t>
      </w:r>
      <w:r>
        <w:t>samverkan</w:t>
      </w:r>
      <w:r w:rsidR="006A3ED6">
        <w:t xml:space="preserve"> – Vård- och omsorgsförvaltningen</w:t>
      </w:r>
    </w:p>
    <w:p w:rsidR="004D3C69" w:rsidRDefault="006813F9" w:rsidP="004D3C69">
      <w:pPr>
        <w:pStyle w:val="Brdtext"/>
        <w:tabs>
          <w:tab w:val="left" w:pos="709"/>
        </w:tabs>
      </w:pPr>
      <w:r>
        <w:t>220823</w:t>
      </w:r>
      <w:r w:rsidR="00F521D9">
        <w:t xml:space="preserve"> </w:t>
      </w:r>
      <w:r w:rsidR="004D3C69">
        <w:t xml:space="preserve">Information till chefer </w:t>
      </w:r>
      <w:r w:rsidR="00AD457C">
        <w:t>- Vård- och omsorgsförvaltningen</w:t>
      </w:r>
    </w:p>
    <w:p w:rsidR="00A4141D" w:rsidRPr="006264C5" w:rsidRDefault="006A3ED6" w:rsidP="007D4375">
      <w:pPr>
        <w:pStyle w:val="Brdtext"/>
        <w:tabs>
          <w:tab w:val="left" w:pos="709"/>
        </w:tabs>
        <w:spacing w:after="0"/>
        <w:rPr>
          <w:rFonts w:ascii="Overpass" w:hAnsi="Overpass"/>
        </w:rPr>
      </w:pPr>
      <w:r>
        <w:t>220824 Information</w:t>
      </w:r>
      <w:r w:rsidR="00AD457C">
        <w:t>smöte med</w:t>
      </w:r>
      <w:r>
        <w:t xml:space="preserve"> </w:t>
      </w:r>
      <w:r w:rsidRPr="006264C5">
        <w:rPr>
          <w:rFonts w:ascii="Overpass" w:hAnsi="Overpass"/>
        </w:rPr>
        <w:t>medarbetare och anhöriga på Tärnan</w:t>
      </w:r>
      <w:r w:rsidR="00A4141D" w:rsidRPr="006264C5">
        <w:rPr>
          <w:rFonts w:ascii="Overpass" w:hAnsi="Overpass"/>
        </w:rPr>
        <w:t xml:space="preserve"> </w:t>
      </w:r>
      <w:r w:rsidR="007D4375">
        <w:rPr>
          <w:rFonts w:ascii="Overpass" w:hAnsi="Overpass"/>
        </w:rPr>
        <w:t xml:space="preserve">inkl måltid och </w:t>
      </w:r>
      <w:r w:rsidR="00A6514B">
        <w:rPr>
          <w:rFonts w:ascii="Overpass" w:hAnsi="Overpass"/>
        </w:rPr>
        <w:t xml:space="preserve"> </w:t>
      </w:r>
      <w:r w:rsidR="00A6514B">
        <w:rPr>
          <w:rFonts w:ascii="Overpass" w:hAnsi="Overpass"/>
        </w:rPr>
        <w:br/>
        <w:t xml:space="preserve">                 </w:t>
      </w:r>
      <w:r w:rsidR="007D4375">
        <w:rPr>
          <w:rFonts w:ascii="Overpass" w:hAnsi="Overpass"/>
        </w:rPr>
        <w:t>lokalvård</w:t>
      </w:r>
    </w:p>
    <w:p w:rsidR="006264C5" w:rsidRDefault="00A6514B" w:rsidP="00C81B4C">
      <w:pPr>
        <w:pStyle w:val="Brdtext"/>
        <w:tabs>
          <w:tab w:val="left" w:pos="709"/>
        </w:tabs>
        <w:ind w:left="709"/>
        <w:rPr>
          <w:rFonts w:ascii="Overpass" w:hAnsi="Overpass"/>
        </w:rPr>
      </w:pPr>
      <w:r>
        <w:rPr>
          <w:rFonts w:ascii="Overpass" w:hAnsi="Overpass"/>
        </w:rPr>
        <w:t xml:space="preserve">   </w:t>
      </w:r>
      <w:r w:rsidR="00AD457C" w:rsidRPr="006264C5">
        <w:rPr>
          <w:rFonts w:ascii="Overpass" w:hAnsi="Overpass"/>
        </w:rPr>
        <w:t xml:space="preserve">Informationsmöte med </w:t>
      </w:r>
      <w:r w:rsidR="006A3ED6" w:rsidRPr="006264C5">
        <w:rPr>
          <w:rFonts w:ascii="Overpass" w:hAnsi="Overpass"/>
        </w:rPr>
        <w:t xml:space="preserve">medarbetare och enhetschefer som arbetar </w:t>
      </w:r>
      <w:r w:rsidR="00F521D9" w:rsidRPr="006264C5">
        <w:rPr>
          <w:rFonts w:ascii="Overpass" w:hAnsi="Overpass"/>
        </w:rPr>
        <w:t>p</w:t>
      </w:r>
      <w:r w:rsidR="006A3ED6" w:rsidRPr="006264C5">
        <w:rPr>
          <w:rFonts w:ascii="Overpass" w:hAnsi="Overpass"/>
        </w:rPr>
        <w:t xml:space="preserve">å Svalan, </w:t>
      </w:r>
      <w:r>
        <w:rPr>
          <w:rFonts w:ascii="Overpass" w:hAnsi="Overpass"/>
        </w:rPr>
        <w:t xml:space="preserve">   </w:t>
      </w:r>
      <w:r>
        <w:rPr>
          <w:rFonts w:ascii="Overpass" w:hAnsi="Overpass"/>
        </w:rPr>
        <w:br/>
        <w:t xml:space="preserve">   </w:t>
      </w:r>
      <w:r w:rsidR="006A3ED6" w:rsidRPr="006264C5">
        <w:rPr>
          <w:rFonts w:ascii="Overpass" w:hAnsi="Overpass"/>
        </w:rPr>
        <w:t>hemtj</w:t>
      </w:r>
      <w:r w:rsidR="006A3ED6" w:rsidRPr="006264C5">
        <w:rPr>
          <w:rFonts w:ascii="Overpass" w:hAnsi="Overpass" w:hint="cs"/>
        </w:rPr>
        <w:t>ä</w:t>
      </w:r>
      <w:r w:rsidR="006A3ED6" w:rsidRPr="006264C5">
        <w:rPr>
          <w:rFonts w:ascii="Overpass" w:hAnsi="Overpass"/>
        </w:rPr>
        <w:t>nst</w:t>
      </w:r>
      <w:r w:rsidR="00AE0CF6">
        <w:rPr>
          <w:rFonts w:ascii="Overpass" w:hAnsi="Overpass"/>
        </w:rPr>
        <w:t xml:space="preserve">en </w:t>
      </w:r>
      <w:r w:rsidR="006A3ED6" w:rsidRPr="00AE0CF6">
        <w:rPr>
          <w:rFonts w:ascii="Overpass" w:hAnsi="Overpass"/>
        </w:rPr>
        <w:t xml:space="preserve">Lister och Nordriket, hemsjukvården </w:t>
      </w:r>
      <w:r w:rsidR="00AE0CF6">
        <w:rPr>
          <w:rFonts w:ascii="Overpass" w:hAnsi="Overpass"/>
        </w:rPr>
        <w:t xml:space="preserve">och </w:t>
      </w:r>
      <w:r w:rsidR="006A3ED6" w:rsidRPr="00AE0CF6">
        <w:rPr>
          <w:rFonts w:ascii="Overpass" w:hAnsi="Overpass"/>
        </w:rPr>
        <w:t>rehab</w:t>
      </w:r>
    </w:p>
    <w:p w:rsidR="00EE755A" w:rsidRPr="008771B6" w:rsidRDefault="008771B6" w:rsidP="00BD7F9B">
      <w:pPr>
        <w:pStyle w:val="Brdtext"/>
        <w:tabs>
          <w:tab w:val="left" w:pos="709"/>
        </w:tabs>
        <w:spacing w:after="0"/>
        <w:rPr>
          <w:rFonts w:ascii="Overpass" w:hAnsi="Overpass"/>
        </w:rPr>
      </w:pPr>
      <w:r>
        <w:rPr>
          <w:rFonts w:ascii="Overpass" w:hAnsi="Overpass"/>
        </w:rPr>
        <w:t>220901</w:t>
      </w:r>
      <w:r w:rsidR="00AB01C0" w:rsidRPr="008771B6">
        <w:rPr>
          <w:rFonts w:ascii="Overpass" w:hAnsi="Overpass"/>
        </w:rPr>
        <w:t xml:space="preserve"> </w:t>
      </w:r>
      <w:r w:rsidR="00A6514B">
        <w:rPr>
          <w:rFonts w:ascii="Overpass" w:hAnsi="Overpass"/>
        </w:rPr>
        <w:t xml:space="preserve"> </w:t>
      </w:r>
      <w:r w:rsidR="00AB01C0" w:rsidRPr="008771B6">
        <w:rPr>
          <w:rFonts w:ascii="Overpass" w:hAnsi="Overpass"/>
        </w:rPr>
        <w:t xml:space="preserve">Informationsmöten på Svalan </w:t>
      </w:r>
    </w:p>
    <w:p w:rsidR="008771B6" w:rsidRPr="00AE0CF6" w:rsidRDefault="008771B6" w:rsidP="008771B6">
      <w:pPr>
        <w:pStyle w:val="Brdtext"/>
        <w:tabs>
          <w:tab w:val="left" w:pos="709"/>
        </w:tabs>
        <w:rPr>
          <w:rFonts w:ascii="Overpass" w:hAnsi="Overpass"/>
        </w:rPr>
      </w:pPr>
      <w:r>
        <w:rPr>
          <w:rFonts w:ascii="Overpass" w:hAnsi="Overpass"/>
        </w:rPr>
        <w:tab/>
      </w:r>
      <w:r w:rsidR="00A6514B">
        <w:rPr>
          <w:rFonts w:ascii="Overpass" w:hAnsi="Overpass"/>
        </w:rPr>
        <w:t xml:space="preserve">   </w:t>
      </w:r>
      <w:r w:rsidRPr="008771B6">
        <w:rPr>
          <w:rFonts w:ascii="Overpass" w:hAnsi="Overpass"/>
        </w:rPr>
        <w:t>Anhöriga till deltagare i Sunnanbos dagverksamhet</w:t>
      </w:r>
    </w:p>
    <w:p w:rsidR="006A3ED6" w:rsidRDefault="006A3ED6" w:rsidP="006264C5">
      <w:pPr>
        <w:pStyle w:val="Brdtext"/>
        <w:tabs>
          <w:tab w:val="left" w:pos="709"/>
        </w:tabs>
      </w:pPr>
      <w:r>
        <w:t xml:space="preserve">220906 </w:t>
      </w:r>
      <w:r w:rsidR="00A57602">
        <w:t>Beslut</w:t>
      </w:r>
      <w:r>
        <w:t xml:space="preserve"> </w:t>
      </w:r>
      <w:r w:rsidR="006813F9">
        <w:t>till</w:t>
      </w:r>
      <w:r>
        <w:t xml:space="preserve"> KsAu </w:t>
      </w:r>
    </w:p>
    <w:p w:rsidR="006A3ED6" w:rsidRDefault="00F521D9" w:rsidP="00A6514B">
      <w:pPr>
        <w:pStyle w:val="Brdtext"/>
        <w:tabs>
          <w:tab w:val="left" w:pos="851"/>
        </w:tabs>
      </w:pPr>
      <w:r>
        <w:t xml:space="preserve">220913 </w:t>
      </w:r>
      <w:r w:rsidR="00A6514B">
        <w:t xml:space="preserve"> </w:t>
      </w:r>
      <w:r w:rsidR="00A57602">
        <w:t xml:space="preserve">Beslut </w:t>
      </w:r>
      <w:r w:rsidR="006813F9">
        <w:t xml:space="preserve">till </w:t>
      </w:r>
      <w:r w:rsidR="006A3ED6">
        <w:t>Ks</w:t>
      </w:r>
    </w:p>
    <w:p w:rsidR="006A3ED6" w:rsidRDefault="006A3ED6" w:rsidP="006A3ED6">
      <w:pPr>
        <w:pStyle w:val="Brdtext"/>
      </w:pPr>
      <w:r>
        <w:t xml:space="preserve">220926 </w:t>
      </w:r>
      <w:r w:rsidR="00A57602">
        <w:t xml:space="preserve">Beslut </w:t>
      </w:r>
      <w:r w:rsidR="006813F9">
        <w:t xml:space="preserve">till </w:t>
      </w:r>
      <w:r>
        <w:t>Kf</w:t>
      </w:r>
    </w:p>
    <w:p w:rsidR="000474F9" w:rsidRPr="000B397D" w:rsidRDefault="000474F9" w:rsidP="000474F9">
      <w:pPr>
        <w:pStyle w:val="Rubrik2"/>
      </w:pPr>
      <w:r w:rsidRPr="000B397D">
        <w:t>Ärendet i korthet</w:t>
      </w:r>
    </w:p>
    <w:p w:rsidR="00F8774A" w:rsidRDefault="00EF55FC" w:rsidP="000474F9">
      <w:pPr>
        <w:pStyle w:val="Brdtext"/>
      </w:pPr>
      <w:r>
        <w:t xml:space="preserve">Ärendet gäller att boende- och arbetsmiljön i fastigheten Tärnan visat </w:t>
      </w:r>
      <w:r w:rsidR="00D608E4">
        <w:t xml:space="preserve">att vistelse där </w:t>
      </w:r>
      <w:r w:rsidR="004F56DA">
        <w:t xml:space="preserve">har </w:t>
      </w:r>
      <w:r w:rsidR="00376377">
        <w:t>och k</w:t>
      </w:r>
      <w:r w:rsidR="007014FA">
        <w:t>an</w:t>
      </w:r>
      <w:r w:rsidR="00515560">
        <w:t xml:space="preserve"> </w:t>
      </w:r>
      <w:r w:rsidR="007014FA">
        <w:t>medföra</w:t>
      </w:r>
      <w:r w:rsidR="00D608E4">
        <w:t xml:space="preserve"> </w:t>
      </w:r>
      <w:r w:rsidR="004F56DA">
        <w:t xml:space="preserve">risk </w:t>
      </w:r>
      <w:r w:rsidR="00F521D9" w:rsidRPr="00777D38">
        <w:t>för</w:t>
      </w:r>
      <w:r w:rsidR="00F521D9">
        <w:t xml:space="preserve"> </w:t>
      </w:r>
      <w:r w:rsidR="00D608E4">
        <w:t xml:space="preserve">ohälsa för boende och medarbetare. </w:t>
      </w:r>
      <w:r w:rsidR="009B3FF0">
        <w:t>I fastigheten har mögelsporer och fuktskador påvisats som orsakat ohälsa.</w:t>
      </w:r>
    </w:p>
    <w:p w:rsidR="00DF2BF4" w:rsidRDefault="00515560" w:rsidP="000474F9">
      <w:pPr>
        <w:pStyle w:val="Brdtext"/>
      </w:pPr>
      <w:r>
        <w:t xml:space="preserve">Förutom riskerna för ohälsa har det </w:t>
      </w:r>
      <w:r w:rsidR="0021379C">
        <w:t xml:space="preserve">efter fastighetstekniska utredningar </w:t>
      </w:r>
      <w:r>
        <w:t xml:space="preserve">framkommit </w:t>
      </w:r>
      <w:r w:rsidR="00BA0645">
        <w:t xml:space="preserve">att </w:t>
      </w:r>
      <w:r w:rsidR="000F4ACD">
        <w:t>åtgärder</w:t>
      </w:r>
      <w:r w:rsidR="0021379C">
        <w:t xml:space="preserve"> </w:t>
      </w:r>
      <w:r w:rsidR="000F4ACD">
        <w:t>behöver</w:t>
      </w:r>
      <w:r w:rsidR="00726727">
        <w:t xml:space="preserve"> göras</w:t>
      </w:r>
      <w:r w:rsidR="000F4ACD">
        <w:t xml:space="preserve"> i den omfattningen att verksamheten inte ser det som gynnsamt att fortsätta bedriva vård och omsorg om äldre i fastigheten.</w:t>
      </w:r>
      <w:r w:rsidR="00FA4562">
        <w:t xml:space="preserve"> </w:t>
      </w:r>
    </w:p>
    <w:p w:rsidR="00EB732F" w:rsidRPr="00EB732F" w:rsidRDefault="00EB732F" w:rsidP="000474F9">
      <w:pPr>
        <w:pStyle w:val="Brdtext"/>
        <w:rPr>
          <w:u w:val="single"/>
        </w:rPr>
      </w:pPr>
      <w:r w:rsidRPr="00EB732F">
        <w:rPr>
          <w:u w:val="single"/>
        </w:rPr>
        <w:t xml:space="preserve">Kostnader </w:t>
      </w:r>
    </w:p>
    <w:p w:rsidR="00230D53" w:rsidRDefault="00FA4562" w:rsidP="000474F9">
      <w:pPr>
        <w:pStyle w:val="Brdtext"/>
      </w:pPr>
      <w:r>
        <w:t>Kostnaderna</w:t>
      </w:r>
      <w:r w:rsidR="00230D53">
        <w:t xml:space="preserve"> för åtgärder</w:t>
      </w:r>
      <w:r w:rsidR="006E3BA2">
        <w:t>na</w:t>
      </w:r>
      <w:r w:rsidR="00230D53">
        <w:t xml:space="preserve"> är enligt Sölvesborgshem 25 miljoner</w:t>
      </w:r>
      <w:r w:rsidR="00F521D9">
        <w:t xml:space="preserve"> </w:t>
      </w:r>
      <w:r w:rsidR="00F521D9" w:rsidRPr="00CF4A00">
        <w:rPr>
          <w:color w:val="002060"/>
        </w:rPr>
        <w:t>kr</w:t>
      </w:r>
      <w:r w:rsidR="00230D53" w:rsidRPr="00CF4A00">
        <w:rPr>
          <w:color w:val="002060"/>
        </w:rPr>
        <w:t xml:space="preserve"> (</w:t>
      </w:r>
      <w:r w:rsidR="00230D53">
        <w:t>april 2022)</w:t>
      </w:r>
      <w:r>
        <w:t xml:space="preserve">. </w:t>
      </w:r>
    </w:p>
    <w:p w:rsidR="00C23FC7" w:rsidRDefault="00C23FC7" w:rsidP="000474F9">
      <w:pPr>
        <w:pStyle w:val="Brdtext"/>
      </w:pPr>
      <w:r w:rsidRPr="001C624C">
        <w:t>Tidsplanen för att åtgärda bristerna</w:t>
      </w:r>
      <w:r w:rsidR="00BD56B6" w:rsidRPr="001C624C">
        <w:t xml:space="preserve"> i etapper </w:t>
      </w:r>
      <w:r w:rsidR="001C624C" w:rsidRPr="001C624C">
        <w:t>är</w:t>
      </w:r>
      <w:r w:rsidRPr="001C624C">
        <w:t xml:space="preserve"> ca 12 månader</w:t>
      </w:r>
      <w:r w:rsidR="001C624C" w:rsidRPr="001C624C">
        <w:t>.</w:t>
      </w:r>
      <w:r w:rsidRPr="001C624C">
        <w:t xml:space="preserve"> </w:t>
      </w:r>
    </w:p>
    <w:p w:rsidR="00234182" w:rsidRPr="00234182" w:rsidRDefault="00234182" w:rsidP="000474F9">
      <w:pPr>
        <w:pStyle w:val="Brdtext"/>
        <w:rPr>
          <w:u w:val="single"/>
        </w:rPr>
      </w:pPr>
      <w:r w:rsidRPr="00234182">
        <w:rPr>
          <w:u w:val="single"/>
        </w:rPr>
        <w:lastRenderedPageBreak/>
        <w:t>Hyra för Tärnan</w:t>
      </w:r>
    </w:p>
    <w:p w:rsidR="00234182" w:rsidRDefault="00234182" w:rsidP="000474F9">
      <w:pPr>
        <w:pStyle w:val="Brdtext"/>
      </w:pPr>
      <w:r w:rsidRPr="007C1639">
        <w:t xml:space="preserve">Årshyran </w:t>
      </w:r>
      <w:r w:rsidR="00252F38">
        <w:t>för fas</w:t>
      </w:r>
      <w:r w:rsidR="00FE1542">
        <w:t xml:space="preserve">tigheten Tärnan </w:t>
      </w:r>
      <w:r w:rsidRPr="007C1639">
        <w:t>motsvarar ca 2</w:t>
      </w:r>
      <w:r w:rsidR="00DB03B7" w:rsidRPr="007C1639">
        <w:t xml:space="preserve"> </w:t>
      </w:r>
      <w:r w:rsidRPr="007C1639">
        <w:t>8</w:t>
      </w:r>
      <w:r w:rsidR="00DB03B7" w:rsidRPr="007C1639">
        <w:t>00</w:t>
      </w:r>
      <w:r w:rsidRPr="007C1639">
        <w:t xml:space="preserve"> </w:t>
      </w:r>
      <w:r w:rsidR="00DB03B7" w:rsidRPr="007C1639">
        <w:t>tkr/å</w:t>
      </w:r>
      <w:r w:rsidRPr="007C1639">
        <w:t>r</w:t>
      </w:r>
      <w:r w:rsidR="00FE1542">
        <w:t>.</w:t>
      </w:r>
      <w:r w:rsidR="007C1639">
        <w:t xml:space="preserve"> </w:t>
      </w:r>
    </w:p>
    <w:p w:rsidR="00EB732F" w:rsidRPr="00EB732F" w:rsidRDefault="00EB732F" w:rsidP="000474F9">
      <w:pPr>
        <w:pStyle w:val="Brdtext"/>
        <w:rPr>
          <w:u w:val="single"/>
        </w:rPr>
      </w:pPr>
      <w:r w:rsidRPr="00EB732F">
        <w:rPr>
          <w:u w:val="single"/>
        </w:rPr>
        <w:t>Fördelar med flytt av Tärnan</w:t>
      </w:r>
    </w:p>
    <w:p w:rsidR="003005BA" w:rsidRDefault="003B21DC" w:rsidP="00EB732F">
      <w:pPr>
        <w:pStyle w:val="Brdtext"/>
        <w:numPr>
          <w:ilvl w:val="0"/>
          <w:numId w:val="15"/>
        </w:numPr>
      </w:pPr>
      <w:r>
        <w:t>Att flytta Tärnans verksamhet till Svalan innebär en boende– och arbetsmilj</w:t>
      </w:r>
      <w:r>
        <w:rPr>
          <w:rFonts w:hint="cs"/>
        </w:rPr>
        <w:t>ö</w:t>
      </w:r>
      <w:r>
        <w:t xml:space="preserve"> utan hälsorisker som </w:t>
      </w:r>
      <w:r w:rsidR="00FC47EF">
        <w:t>boende och medarbetare</w:t>
      </w:r>
      <w:r>
        <w:t xml:space="preserve"> idag är utsatta för. </w:t>
      </w:r>
    </w:p>
    <w:p w:rsidR="00515560" w:rsidRDefault="00E9425A" w:rsidP="00EB732F">
      <w:pPr>
        <w:pStyle w:val="Brdtext"/>
        <w:numPr>
          <w:ilvl w:val="0"/>
          <w:numId w:val="15"/>
        </w:numPr>
      </w:pPr>
      <w:r>
        <w:t xml:space="preserve">Utemiljön på Svalan har </w:t>
      </w:r>
      <w:r w:rsidR="00073817">
        <w:t>det satsats på vilket gett verksamheten</w:t>
      </w:r>
      <w:r w:rsidR="005B7CC6">
        <w:t xml:space="preserve"> utökade möjligheter för</w:t>
      </w:r>
      <w:r w:rsidR="00F521D9">
        <w:t xml:space="preserve"> </w:t>
      </w:r>
      <w:r w:rsidR="003005BA">
        <w:t>utevistelse,</w:t>
      </w:r>
      <w:r w:rsidR="005B7CC6">
        <w:t xml:space="preserve"> aktivering och sinnesstimulans.</w:t>
      </w:r>
    </w:p>
    <w:p w:rsidR="005D6252" w:rsidRPr="005D6252" w:rsidRDefault="005D6252" w:rsidP="005D6252">
      <w:pPr>
        <w:pStyle w:val="Brdtext"/>
        <w:numPr>
          <w:ilvl w:val="0"/>
          <w:numId w:val="15"/>
        </w:numPr>
      </w:pPr>
      <w:r w:rsidRPr="005D6252">
        <w:t xml:space="preserve">Vissa lokaler </w:t>
      </w:r>
      <w:r w:rsidR="006102CA">
        <w:t xml:space="preserve">har </w:t>
      </w:r>
      <w:r w:rsidRPr="005D6252">
        <w:t xml:space="preserve">renoverats samt </w:t>
      </w:r>
      <w:r w:rsidR="006102CA">
        <w:t xml:space="preserve">är en </w:t>
      </w:r>
      <w:r w:rsidRPr="005D6252">
        <w:t>ny ventilation</w:t>
      </w:r>
      <w:r w:rsidR="006102CA">
        <w:t>sanläggning installerad</w:t>
      </w:r>
      <w:r w:rsidRPr="005D6252">
        <w:t>.</w:t>
      </w:r>
    </w:p>
    <w:p w:rsidR="006444E3" w:rsidRDefault="004F4F3B" w:rsidP="006444E3">
      <w:pPr>
        <w:pStyle w:val="Brdtext"/>
        <w:numPr>
          <w:ilvl w:val="0"/>
          <w:numId w:val="15"/>
        </w:numPr>
      </w:pPr>
      <w:r>
        <w:t xml:space="preserve">Att samla två </w:t>
      </w:r>
      <w:r w:rsidR="004A3506" w:rsidRPr="003932E3">
        <w:t>verksamheter inom särskilt boende</w:t>
      </w:r>
      <w:r w:rsidR="004A3506">
        <w:t xml:space="preserve"> </w:t>
      </w:r>
      <w:r>
        <w:t xml:space="preserve">i en fastighet ger samordningsvinster gällande chefsansvar och personalresurser kopplat till de olika professionerna. </w:t>
      </w:r>
    </w:p>
    <w:p w:rsidR="006444E3" w:rsidRPr="00E50B3C" w:rsidRDefault="00E50B3C" w:rsidP="00D044FF">
      <w:pPr>
        <w:pStyle w:val="Brdtext"/>
        <w:rPr>
          <w:u w:val="single"/>
        </w:rPr>
      </w:pPr>
      <w:r w:rsidRPr="00E50B3C">
        <w:rPr>
          <w:u w:val="single"/>
        </w:rPr>
        <w:t>Nackdel</w:t>
      </w:r>
      <w:r w:rsidR="00D044FF" w:rsidRPr="00D044FF">
        <w:rPr>
          <w:u w:val="single"/>
        </w:rPr>
        <w:t xml:space="preserve"> </w:t>
      </w:r>
      <w:r w:rsidR="00D044FF" w:rsidRPr="00EB732F">
        <w:rPr>
          <w:u w:val="single"/>
        </w:rPr>
        <w:t>med flytt av Tärnan</w:t>
      </w:r>
      <w:r w:rsidRPr="00E50B3C">
        <w:rPr>
          <w:u w:val="single"/>
        </w:rPr>
        <w:t xml:space="preserve"> </w:t>
      </w:r>
    </w:p>
    <w:p w:rsidR="004F4F3B" w:rsidRPr="006444E3" w:rsidRDefault="00DF3028" w:rsidP="00EB732F">
      <w:pPr>
        <w:pStyle w:val="Brdtext"/>
        <w:numPr>
          <w:ilvl w:val="0"/>
          <w:numId w:val="15"/>
        </w:numPr>
      </w:pPr>
      <w:r w:rsidRPr="006444E3">
        <w:t>E</w:t>
      </w:r>
      <w:r w:rsidR="004F4F3B" w:rsidRPr="006444E3">
        <w:t xml:space="preserve">n </w:t>
      </w:r>
      <w:r w:rsidR="00E50B3C">
        <w:t>nackdel</w:t>
      </w:r>
      <w:r w:rsidR="004F4F3B" w:rsidRPr="006444E3">
        <w:t xml:space="preserve"> gällande fastigheten Svalan kontra Tärnan är att demensomsorgen </w:t>
      </w:r>
      <w:r w:rsidR="006444E3" w:rsidRPr="006444E3">
        <w:t xml:space="preserve">delvis </w:t>
      </w:r>
      <w:r w:rsidR="004F4F3B" w:rsidRPr="006444E3">
        <w:t>kommer att bedrivas på enheter ovanför markplan.</w:t>
      </w:r>
      <w:r w:rsidR="00B0177B" w:rsidRPr="006444E3">
        <w:t xml:space="preserve"> </w:t>
      </w:r>
    </w:p>
    <w:p w:rsidR="00CD24DD" w:rsidRPr="009F14AF" w:rsidRDefault="009F14AF" w:rsidP="00CD24DD">
      <w:pPr>
        <w:pStyle w:val="Brdtext"/>
        <w:rPr>
          <w:u w:val="single"/>
        </w:rPr>
      </w:pPr>
      <w:r w:rsidRPr="009F14AF">
        <w:rPr>
          <w:u w:val="single"/>
        </w:rPr>
        <w:t>Nya lokal</w:t>
      </w:r>
      <w:r w:rsidR="004A3506" w:rsidRPr="003932E3">
        <w:rPr>
          <w:u w:val="single"/>
        </w:rPr>
        <w:t>er</w:t>
      </w:r>
      <w:r w:rsidRPr="009F14AF">
        <w:rPr>
          <w:u w:val="single"/>
        </w:rPr>
        <w:t xml:space="preserve"> för med</w:t>
      </w:r>
      <w:r w:rsidR="00DD5B47">
        <w:rPr>
          <w:u w:val="single"/>
        </w:rPr>
        <w:t>arbetare inom h</w:t>
      </w:r>
      <w:r w:rsidRPr="009F14AF">
        <w:rPr>
          <w:u w:val="single"/>
        </w:rPr>
        <w:t>emtjänsten, hemsjukvården och rehab</w:t>
      </w:r>
    </w:p>
    <w:p w:rsidR="00F35BD5" w:rsidRDefault="004C2826" w:rsidP="00EB732F">
      <w:pPr>
        <w:pStyle w:val="Brdtext"/>
        <w:numPr>
          <w:ilvl w:val="0"/>
          <w:numId w:val="15"/>
        </w:numPr>
      </w:pPr>
      <w:r>
        <w:t xml:space="preserve">Att flytta </w:t>
      </w:r>
      <w:r w:rsidR="004D388E">
        <w:t>Tärnans verksamhet</w:t>
      </w:r>
      <w:r>
        <w:t xml:space="preserve"> i etapper </w:t>
      </w:r>
      <w:r w:rsidR="00517602">
        <w:t>beror på</w:t>
      </w:r>
      <w:r w:rsidR="00726727">
        <w:t xml:space="preserve"> att </w:t>
      </w:r>
      <w:r w:rsidR="005314AD">
        <w:t>det idag inte finns tillräckligt med lediga lägenheter på S</w:t>
      </w:r>
      <w:r w:rsidR="004D388E">
        <w:t>valan</w:t>
      </w:r>
      <w:r w:rsidR="00EA5D47">
        <w:t xml:space="preserve"> för att flytta verksamhet</w:t>
      </w:r>
      <w:r w:rsidR="00F35BD5">
        <w:t>en</w:t>
      </w:r>
      <w:r w:rsidR="00EA5D47">
        <w:t xml:space="preserve"> i sin helhet.</w:t>
      </w:r>
      <w:r w:rsidR="00D4055E">
        <w:t xml:space="preserve"> </w:t>
      </w:r>
      <w:r w:rsidR="00360A62">
        <w:t xml:space="preserve"> </w:t>
      </w:r>
      <w:r w:rsidR="00F35BD5" w:rsidRPr="00ED2D8E">
        <w:t xml:space="preserve">För att fortsatt omställning av kvarvarande enheter </w:t>
      </w:r>
      <w:r w:rsidR="00D97246">
        <w:t xml:space="preserve">på Tärnan </w:t>
      </w:r>
      <w:r w:rsidR="00F35BD5" w:rsidRPr="00ED2D8E">
        <w:t>ska kunna genomföras behöver medarbetarna* som finns i lägenheterna på Svalan flyttas temporärt till moduler och eventuellt till Centrumhuset. Centrumhuset måste vara i ett bra skick för att kunna användas</w:t>
      </w:r>
      <w:r w:rsidR="004A3506" w:rsidRPr="00641134">
        <w:t>. I</w:t>
      </w:r>
      <w:r w:rsidR="00D97246" w:rsidRPr="00641134">
        <w:t xml:space="preserve"> </w:t>
      </w:r>
      <w:r w:rsidR="00D97246">
        <w:t>annat fall</w:t>
      </w:r>
      <w:r w:rsidR="00F35BD5" w:rsidRPr="00ED2D8E">
        <w:t xml:space="preserve"> får ytterligare en modul användas. </w:t>
      </w:r>
      <w:r w:rsidR="00F35BD5">
        <w:t xml:space="preserve"> </w:t>
      </w:r>
    </w:p>
    <w:p w:rsidR="00ED2D8E" w:rsidRDefault="00ED2D8E" w:rsidP="00517602">
      <w:pPr>
        <w:pStyle w:val="Brdtext"/>
        <w:numPr>
          <w:ilvl w:val="0"/>
          <w:numId w:val="15"/>
        </w:numPr>
      </w:pPr>
      <w:r w:rsidRPr="00ED2D8E">
        <w:t xml:space="preserve">En ny fastighet ska byggas för medarbetarna* som flyttas från Svalan. </w:t>
      </w:r>
    </w:p>
    <w:p w:rsidR="00ED2D8E" w:rsidRDefault="003A71CC" w:rsidP="009F14AF">
      <w:pPr>
        <w:pStyle w:val="Brdtext"/>
      </w:pPr>
      <w:r>
        <w:t>*</w:t>
      </w:r>
      <w:r w:rsidR="00A306E5">
        <w:t xml:space="preserve">medarbetare inom </w:t>
      </w:r>
      <w:r w:rsidR="00DD5B47">
        <w:t>h</w:t>
      </w:r>
      <w:r w:rsidR="009E0B96">
        <w:t>emtjänsten, hemsjukvården</w:t>
      </w:r>
      <w:r w:rsidR="00A306E5">
        <w:t xml:space="preserve"> och</w:t>
      </w:r>
      <w:r w:rsidR="009E0B96">
        <w:t xml:space="preserve"> rehab </w:t>
      </w:r>
    </w:p>
    <w:p w:rsidR="000474F9" w:rsidRDefault="000474F9" w:rsidP="000474F9">
      <w:pPr>
        <w:pStyle w:val="Rubrik2"/>
      </w:pPr>
      <w:r w:rsidRPr="000B397D">
        <w:lastRenderedPageBreak/>
        <w:t>Bakgrund</w:t>
      </w:r>
    </w:p>
    <w:p w:rsidR="00EA561F" w:rsidRDefault="00EA561F" w:rsidP="00EA561F">
      <w:pPr>
        <w:pStyle w:val="Brdtext"/>
      </w:pPr>
      <w:r w:rsidRPr="00CF2F38">
        <w:t xml:space="preserve">Verksamheten på Tärnan har en historia tillbaka i tiden </w:t>
      </w:r>
      <w:r w:rsidR="001E1B34" w:rsidRPr="00CF2F38">
        <w:t>gällande problem med miljön och</w:t>
      </w:r>
      <w:r w:rsidRPr="00CF2F38">
        <w:t xml:space="preserve"> åtgärder </w:t>
      </w:r>
      <w:r w:rsidR="00230D53" w:rsidRPr="00CF2F38">
        <w:t>i fastigheten</w:t>
      </w:r>
      <w:r w:rsidR="00230D53" w:rsidRPr="00017772">
        <w:t>.</w:t>
      </w:r>
      <w:r w:rsidR="001E1B34" w:rsidRPr="00017772">
        <w:t xml:space="preserve"> Bilaga </w:t>
      </w:r>
      <w:r w:rsidR="00FD20A8" w:rsidRPr="00017772">
        <w:t>1</w:t>
      </w:r>
      <w:r w:rsidR="001E1B34" w:rsidRPr="00017772">
        <w:t xml:space="preserve"> är</w:t>
      </w:r>
      <w:r w:rsidR="001E1B34">
        <w:t xml:space="preserve"> en </w:t>
      </w:r>
      <w:r w:rsidR="005B1997">
        <w:t>t</w:t>
      </w:r>
      <w:r w:rsidR="005B1997" w:rsidRPr="00022D2F">
        <w:t xml:space="preserve">idslinje kring problematiken </w:t>
      </w:r>
      <w:r w:rsidR="005B1997">
        <w:t xml:space="preserve">gällande </w:t>
      </w:r>
      <w:r w:rsidR="005B1997" w:rsidRPr="00022D2F">
        <w:t>miljön på Tärnan</w:t>
      </w:r>
      <w:r w:rsidR="005B1997">
        <w:t xml:space="preserve"> som enhetschefen och medarbetarna har sammanställt.</w:t>
      </w:r>
    </w:p>
    <w:p w:rsidR="00A9602E" w:rsidRDefault="00A9602E" w:rsidP="00A9602E">
      <w:r>
        <w:t xml:space="preserve">Sölvesborgshem har genom åren åtgärdat det som felanmälts men boende- och arbetsmiljön på Tärnan har </w:t>
      </w:r>
      <w:r w:rsidR="0078498F">
        <w:t xml:space="preserve">trots åtgärder </w:t>
      </w:r>
      <w:r>
        <w:t xml:space="preserve">inte upplevts som bra. </w:t>
      </w:r>
    </w:p>
    <w:p w:rsidR="00A9602E" w:rsidRDefault="00A9602E" w:rsidP="00A9602E"/>
    <w:p w:rsidR="0002581E" w:rsidRDefault="00C50FF4" w:rsidP="00454A0A">
      <w:pPr>
        <w:pStyle w:val="Brdtext"/>
      </w:pPr>
      <w:r w:rsidRPr="00C50FF4">
        <w:t xml:space="preserve">Under skyddsronder har det tagits upp </w:t>
      </w:r>
      <w:r w:rsidR="004A3506" w:rsidRPr="003932E3">
        <w:t xml:space="preserve">påpekanden/synpunkter </w:t>
      </w:r>
      <w:r w:rsidRPr="00C50FF4">
        <w:t>a</w:t>
      </w:r>
      <w:r>
        <w:t xml:space="preserve">ngående doft på </w:t>
      </w:r>
      <w:r w:rsidR="000F1605">
        <w:t>enheterna</w:t>
      </w:r>
      <w:r>
        <w:t xml:space="preserve"> på T</w:t>
      </w:r>
      <w:r w:rsidRPr="00C50FF4">
        <w:t>ärnan samt entrén</w:t>
      </w:r>
      <w:r>
        <w:t xml:space="preserve"> S</w:t>
      </w:r>
      <w:r w:rsidR="004A3506">
        <w:t xml:space="preserve">unnanbo. Där </w:t>
      </w:r>
      <w:r w:rsidRPr="00C50FF4">
        <w:t xml:space="preserve">emellan har det gjorts felanmälningar när det uppstått dofter som </w:t>
      </w:r>
      <w:r>
        <w:t>medarbetarna uppfattat</w:t>
      </w:r>
      <w:r w:rsidRPr="00C50FF4">
        <w:t xml:space="preserve"> som mögeldoft i olika rum och kök. </w:t>
      </w:r>
      <w:r w:rsidR="003833EE">
        <w:t xml:space="preserve"> Huvudskyddsombudet lämnade</w:t>
      </w:r>
      <w:r w:rsidR="00454A0A">
        <w:t>, 21101</w:t>
      </w:r>
      <w:r w:rsidR="003E543C">
        <w:t>8</w:t>
      </w:r>
      <w:r w:rsidR="00454A0A">
        <w:t>,</w:t>
      </w:r>
      <w:r w:rsidR="003833EE">
        <w:t xml:space="preserve"> in en dokumentation </w:t>
      </w:r>
      <w:r w:rsidR="00D076FD">
        <w:t>över det som behövde åtgärdas</w:t>
      </w:r>
      <w:r w:rsidR="00A1320A">
        <w:t xml:space="preserve"> (Bilaga</w:t>
      </w:r>
      <w:r w:rsidR="007660C7">
        <w:t xml:space="preserve"> </w:t>
      </w:r>
      <w:r w:rsidR="00A1320A">
        <w:t>2)</w:t>
      </w:r>
      <w:r w:rsidR="00D076FD">
        <w:t xml:space="preserve">. Verksamhetschefen kontaktade </w:t>
      </w:r>
      <w:r w:rsidR="007660C7">
        <w:t>S</w:t>
      </w:r>
      <w:r w:rsidR="00D076FD">
        <w:t>ölvesborgshem för en dialog om åtgärder.</w:t>
      </w:r>
    </w:p>
    <w:p w:rsidR="000262F4" w:rsidRDefault="00270824" w:rsidP="000262F4">
      <w:pPr>
        <w:rPr>
          <w:color w:val="243861"/>
        </w:rPr>
      </w:pPr>
      <w:r>
        <w:t>I oktober 2021</w:t>
      </w:r>
      <w:r w:rsidR="000262F4">
        <w:t xml:space="preserve"> gjordes en </w:t>
      </w:r>
      <w:r w:rsidR="000262F4">
        <w:rPr>
          <w:color w:val="243861"/>
        </w:rPr>
        <w:t xml:space="preserve">felanmälan </w:t>
      </w:r>
      <w:r w:rsidR="000423B7">
        <w:rPr>
          <w:color w:val="243861"/>
        </w:rPr>
        <w:t xml:space="preserve">till Sölvesborgshem </w:t>
      </w:r>
      <w:r w:rsidR="000262F4">
        <w:rPr>
          <w:color w:val="243861"/>
        </w:rPr>
        <w:t xml:space="preserve">avseende lukt ifrån gemensamhetskök på grön </w:t>
      </w:r>
      <w:r w:rsidR="000423B7">
        <w:rPr>
          <w:color w:val="243861"/>
        </w:rPr>
        <w:t>enhet</w:t>
      </w:r>
      <w:r w:rsidR="000262F4">
        <w:rPr>
          <w:color w:val="243861"/>
        </w:rPr>
        <w:t>.</w:t>
      </w:r>
      <w:r w:rsidR="000423B7">
        <w:rPr>
          <w:color w:val="243861"/>
        </w:rPr>
        <w:t xml:space="preserve"> </w:t>
      </w:r>
      <w:r w:rsidR="000262F4">
        <w:rPr>
          <w:color w:val="243861"/>
        </w:rPr>
        <w:t>Lu</w:t>
      </w:r>
      <w:r w:rsidR="000423B7">
        <w:rPr>
          <w:color w:val="243861"/>
        </w:rPr>
        <w:t>kt konstatera</w:t>
      </w:r>
      <w:r w:rsidR="004A3506" w:rsidRPr="007E335A">
        <w:rPr>
          <w:color w:val="243861"/>
        </w:rPr>
        <w:t>de</w:t>
      </w:r>
      <w:r w:rsidR="000423B7">
        <w:rPr>
          <w:color w:val="243861"/>
        </w:rPr>
        <w:t>s i köksinredning och b</w:t>
      </w:r>
      <w:r w:rsidR="000262F4">
        <w:rPr>
          <w:color w:val="243861"/>
        </w:rPr>
        <w:t>eslut t</w:t>
      </w:r>
      <w:r w:rsidR="000423B7">
        <w:rPr>
          <w:color w:val="243861"/>
        </w:rPr>
        <w:t>og</w:t>
      </w:r>
      <w:r w:rsidR="000262F4">
        <w:rPr>
          <w:color w:val="243861"/>
        </w:rPr>
        <w:t>s att riva köksinredning</w:t>
      </w:r>
      <w:r w:rsidR="000423B7">
        <w:rPr>
          <w:color w:val="243861"/>
        </w:rPr>
        <w:t>en och beställa en</w:t>
      </w:r>
      <w:r w:rsidR="000262F4">
        <w:rPr>
          <w:color w:val="243861"/>
        </w:rPr>
        <w:t xml:space="preserve"> ny</w:t>
      </w:r>
      <w:r w:rsidR="00E52AD2">
        <w:rPr>
          <w:color w:val="243861"/>
        </w:rPr>
        <w:t xml:space="preserve">. </w:t>
      </w:r>
      <w:r w:rsidR="000262F4">
        <w:rPr>
          <w:color w:val="243861"/>
        </w:rPr>
        <w:t xml:space="preserve"> </w:t>
      </w:r>
    </w:p>
    <w:p w:rsidR="000F1605" w:rsidRDefault="000262F4" w:rsidP="000F1605">
      <w:pPr>
        <w:rPr>
          <w:color w:val="243861"/>
        </w:rPr>
      </w:pPr>
      <w:r>
        <w:rPr>
          <w:color w:val="243861"/>
        </w:rPr>
        <w:t>I samband med rivning</w:t>
      </w:r>
      <w:r w:rsidR="00ED3D8C">
        <w:rPr>
          <w:color w:val="243861"/>
        </w:rPr>
        <w:t>en</w:t>
      </w:r>
      <w:r>
        <w:rPr>
          <w:color w:val="243861"/>
        </w:rPr>
        <w:t xml:space="preserve"> av kök</w:t>
      </w:r>
      <w:r w:rsidR="00ED3D8C">
        <w:rPr>
          <w:color w:val="243861"/>
        </w:rPr>
        <w:t>et</w:t>
      </w:r>
      <w:r>
        <w:rPr>
          <w:color w:val="243861"/>
        </w:rPr>
        <w:t xml:space="preserve"> påtala</w:t>
      </w:r>
      <w:r w:rsidR="003B3E9D">
        <w:rPr>
          <w:color w:val="243861"/>
        </w:rPr>
        <w:t>de</w:t>
      </w:r>
      <w:r>
        <w:rPr>
          <w:color w:val="243861"/>
        </w:rPr>
        <w:t xml:space="preserve"> </w:t>
      </w:r>
      <w:r w:rsidR="003B3E9D">
        <w:rPr>
          <w:color w:val="243861"/>
        </w:rPr>
        <w:t>medarbetarna att lukt fa</w:t>
      </w:r>
      <w:r>
        <w:rPr>
          <w:color w:val="243861"/>
        </w:rPr>
        <w:t>nns i angränsande boenderum</w:t>
      </w:r>
      <w:r w:rsidR="003B3E9D">
        <w:rPr>
          <w:color w:val="243861"/>
        </w:rPr>
        <w:t xml:space="preserve">. Sölvesborgshems </w:t>
      </w:r>
      <w:r w:rsidR="00ED3D8C">
        <w:rPr>
          <w:color w:val="243861"/>
        </w:rPr>
        <w:t>personal bekräftade en</w:t>
      </w:r>
      <w:r>
        <w:rPr>
          <w:color w:val="243861"/>
        </w:rPr>
        <w:t xml:space="preserve"> avvikande lukt.</w:t>
      </w:r>
      <w:r w:rsidR="0002581E">
        <w:rPr>
          <w:color w:val="243861"/>
        </w:rPr>
        <w:t xml:space="preserve"> </w:t>
      </w:r>
      <w:r>
        <w:rPr>
          <w:color w:val="243861"/>
        </w:rPr>
        <w:t>Beslut t</w:t>
      </w:r>
      <w:r w:rsidR="0002581E">
        <w:rPr>
          <w:color w:val="243861"/>
        </w:rPr>
        <w:t>ogs att renovera rummet och golvet re</w:t>
      </w:r>
      <w:r>
        <w:rPr>
          <w:color w:val="243861"/>
        </w:rPr>
        <w:t>vs</w:t>
      </w:r>
      <w:r w:rsidR="00ED3D8C">
        <w:rPr>
          <w:color w:val="243861"/>
        </w:rPr>
        <w:t xml:space="preserve"> upp</w:t>
      </w:r>
      <w:r>
        <w:rPr>
          <w:color w:val="243861"/>
        </w:rPr>
        <w:t>.</w:t>
      </w:r>
      <w:r w:rsidR="00ED3D8C">
        <w:rPr>
          <w:color w:val="243861"/>
        </w:rPr>
        <w:t xml:space="preserve"> I samband med renoveringen av rummet konstaterades luktkälla vid garderober (vägg i vägg med köket).</w:t>
      </w:r>
      <w:r w:rsidR="005F2D92">
        <w:rPr>
          <w:color w:val="243861"/>
        </w:rPr>
        <w:t xml:space="preserve"> </w:t>
      </w:r>
      <w:r w:rsidR="005F2D92" w:rsidRPr="007E335A">
        <w:rPr>
          <w:color w:val="243861"/>
        </w:rPr>
        <w:t>Beslut togs</w:t>
      </w:r>
      <w:r w:rsidR="00ED3D8C" w:rsidRPr="007E335A">
        <w:rPr>
          <w:color w:val="243861"/>
        </w:rPr>
        <w:t xml:space="preserve"> </w:t>
      </w:r>
      <w:r w:rsidR="007E335A" w:rsidRPr="007E335A">
        <w:rPr>
          <w:color w:val="243861"/>
        </w:rPr>
        <w:t xml:space="preserve">om </w:t>
      </w:r>
      <w:r w:rsidR="00ED3D8C" w:rsidRPr="007E335A">
        <w:rPr>
          <w:color w:val="243861"/>
        </w:rPr>
        <w:t>att även renovera gemensamhetskök/allrum</w:t>
      </w:r>
      <w:r w:rsidR="005F2D92">
        <w:rPr>
          <w:color w:val="243861"/>
        </w:rPr>
        <w:t>.</w:t>
      </w:r>
      <w:r w:rsidR="00CF2993">
        <w:rPr>
          <w:color w:val="243861"/>
        </w:rPr>
        <w:t xml:space="preserve"> Renoveringen av läg</w:t>
      </w:r>
      <w:r w:rsidR="006C599F">
        <w:rPr>
          <w:color w:val="243861"/>
        </w:rPr>
        <w:t xml:space="preserve">enheten gjordes klar. </w:t>
      </w:r>
    </w:p>
    <w:p w:rsidR="009438D5" w:rsidRPr="000F1605" w:rsidRDefault="009438D5" w:rsidP="000F1605">
      <w:pPr>
        <w:rPr>
          <w:color w:val="243861"/>
        </w:rPr>
      </w:pPr>
    </w:p>
    <w:p w:rsidR="00000A75" w:rsidRDefault="0078498F" w:rsidP="00000A75">
      <w:pPr>
        <w:rPr>
          <w:rFonts w:ascii="Overpass" w:hAnsi="Overpass"/>
        </w:rPr>
      </w:pPr>
      <w:r>
        <w:t>Medarbetarna tog</w:t>
      </w:r>
      <w:r w:rsidR="00000A75">
        <w:t xml:space="preserve"> i samband med att renoveringen</w:t>
      </w:r>
      <w:r w:rsidR="00CC423C" w:rsidRPr="00CC423C">
        <w:t xml:space="preserve"> </w:t>
      </w:r>
      <w:r>
        <w:t>gjordes</w:t>
      </w:r>
      <w:r w:rsidR="00000A75">
        <w:t>, som beskrivs ovan</w:t>
      </w:r>
      <w:r w:rsidR="0067620D">
        <w:t>,</w:t>
      </w:r>
      <w:r w:rsidR="00000A75">
        <w:t xml:space="preserve"> upp </w:t>
      </w:r>
      <w:r w:rsidR="00000A75">
        <w:rPr>
          <w:rFonts w:ascii="Overpass" w:hAnsi="Overpass"/>
        </w:rPr>
        <w:t>att de</w:t>
      </w:r>
      <w:r w:rsidR="00E422C6">
        <w:rPr>
          <w:rFonts w:ascii="Overpass" w:hAnsi="Overpass"/>
        </w:rPr>
        <w:t xml:space="preserve"> kände </w:t>
      </w:r>
      <w:r w:rsidR="00000A75">
        <w:rPr>
          <w:rFonts w:ascii="Overpass" w:hAnsi="Overpass"/>
        </w:rPr>
        <w:t>av symptom som torr luft, doft, rinnande näsor, trötthet, yrsel, stickningar i tungan, känsla av att man är tung i huvudet och huv</w:t>
      </w:r>
      <w:r w:rsidR="00E422C6">
        <w:rPr>
          <w:rFonts w:ascii="Overpass" w:hAnsi="Overpass"/>
        </w:rPr>
        <w:t>udvärk och en utredning planerades</w:t>
      </w:r>
      <w:r w:rsidR="00000A75">
        <w:rPr>
          <w:rFonts w:ascii="Overpass" w:hAnsi="Overpass"/>
        </w:rPr>
        <w:t>.</w:t>
      </w:r>
      <w:r w:rsidR="0067620D">
        <w:rPr>
          <w:rFonts w:ascii="Overpass" w:hAnsi="Overpass"/>
        </w:rPr>
        <w:t xml:space="preserve"> </w:t>
      </w:r>
      <w:r w:rsidR="0041478B">
        <w:rPr>
          <w:rFonts w:ascii="Overpass" w:hAnsi="Overpass"/>
        </w:rPr>
        <w:t xml:space="preserve"> </w:t>
      </w:r>
    </w:p>
    <w:p w:rsidR="00F35423" w:rsidRDefault="00F35423" w:rsidP="00F35423">
      <w:pPr>
        <w:rPr>
          <w:rFonts w:ascii="Overpass" w:hAnsi="Overpass"/>
        </w:rPr>
      </w:pPr>
      <w:r>
        <w:rPr>
          <w:rFonts w:ascii="Overpass" w:hAnsi="Overpass"/>
        </w:rPr>
        <w:lastRenderedPageBreak/>
        <w:t xml:space="preserve">En beställning </w:t>
      </w:r>
      <w:r w:rsidR="004001D4">
        <w:rPr>
          <w:rFonts w:ascii="Overpass" w:hAnsi="Overpass"/>
        </w:rPr>
        <w:t>gjordes</w:t>
      </w:r>
      <w:r>
        <w:rPr>
          <w:rFonts w:ascii="Overpass" w:hAnsi="Overpass"/>
        </w:rPr>
        <w:t xml:space="preserve"> </w:t>
      </w:r>
      <w:r w:rsidR="00CC423C">
        <w:rPr>
          <w:rFonts w:ascii="Overpass" w:hAnsi="Overpass"/>
        </w:rPr>
        <w:t xml:space="preserve">av verksamheten </w:t>
      </w:r>
      <w:r>
        <w:rPr>
          <w:rFonts w:ascii="Overpass" w:hAnsi="Overpass"/>
        </w:rPr>
        <w:t xml:space="preserve">till </w:t>
      </w:r>
      <w:r w:rsidR="004263B1" w:rsidRPr="0073761C">
        <w:rPr>
          <w:rFonts w:ascii="Overpass" w:hAnsi="Overpass"/>
        </w:rPr>
        <w:t>Avonova</w:t>
      </w:r>
      <w:r w:rsidR="004263B1">
        <w:rPr>
          <w:rFonts w:ascii="Overpass" w:hAnsi="Overpass"/>
        </w:rPr>
        <w:t xml:space="preserve"> </w:t>
      </w:r>
      <w:r w:rsidRPr="00F35423">
        <w:rPr>
          <w:rFonts w:ascii="Overpass" w:hAnsi="Overpass"/>
        </w:rPr>
        <w:t>avse</w:t>
      </w:r>
      <w:r>
        <w:rPr>
          <w:rFonts w:ascii="Overpass" w:hAnsi="Overpass"/>
        </w:rPr>
        <w:t>ende</w:t>
      </w:r>
      <w:r w:rsidRPr="00F35423">
        <w:rPr>
          <w:rFonts w:ascii="Overpass" w:hAnsi="Overpass"/>
        </w:rPr>
        <w:t xml:space="preserve"> en utredning av inomhusmiljön </w:t>
      </w:r>
      <w:r>
        <w:rPr>
          <w:rFonts w:ascii="Overpass" w:hAnsi="Overpass"/>
        </w:rPr>
        <w:t xml:space="preserve">på Tärnan </w:t>
      </w:r>
      <w:r w:rsidRPr="00F35423">
        <w:rPr>
          <w:rFonts w:ascii="Overpass" w:hAnsi="Overpass"/>
        </w:rPr>
        <w:t xml:space="preserve">och hur den påverkar de medarbetare som arbetar på enheten. Dels en undersökning gällande den fysiska miljön i huset </w:t>
      </w:r>
      <w:r w:rsidR="006B2988">
        <w:rPr>
          <w:rFonts w:ascii="Overpass" w:hAnsi="Overpass"/>
        </w:rPr>
        <w:t xml:space="preserve">(en mögelanalys) </w:t>
      </w:r>
      <w:r w:rsidRPr="00F35423">
        <w:rPr>
          <w:rFonts w:ascii="Overpass" w:hAnsi="Overpass"/>
        </w:rPr>
        <w:t xml:space="preserve">och dels en kartläggning och insatser för de medarbetare som arbetar på </w:t>
      </w:r>
      <w:r w:rsidR="0013068F">
        <w:rPr>
          <w:rFonts w:ascii="Overpass" w:hAnsi="Overpass"/>
        </w:rPr>
        <w:t>Tärnan</w:t>
      </w:r>
      <w:r w:rsidRPr="00F35423">
        <w:rPr>
          <w:rFonts w:ascii="Overpass" w:hAnsi="Overpass"/>
        </w:rPr>
        <w:t>.</w:t>
      </w:r>
      <w:r w:rsidR="00CC423C">
        <w:rPr>
          <w:rFonts w:ascii="Overpass" w:hAnsi="Overpass"/>
        </w:rPr>
        <w:t xml:space="preserve"> </w:t>
      </w:r>
    </w:p>
    <w:p w:rsidR="00F35423" w:rsidRDefault="00F35423" w:rsidP="00000A75">
      <w:pPr>
        <w:rPr>
          <w:rFonts w:ascii="Overpass" w:hAnsi="Overpass"/>
          <w:color w:val="auto"/>
        </w:rPr>
      </w:pPr>
    </w:p>
    <w:p w:rsidR="00DD6D06" w:rsidRDefault="002F46C9" w:rsidP="00DD6D06">
      <w:pPr>
        <w:rPr>
          <w:rFonts w:ascii="Overpass" w:hAnsi="Overpass"/>
        </w:rPr>
      </w:pPr>
      <w:r>
        <w:t>D</w:t>
      </w:r>
      <w:r w:rsidR="009642D6">
        <w:t xml:space="preserve">ecember </w:t>
      </w:r>
      <w:r w:rsidR="00651601" w:rsidRPr="0073761C">
        <w:t>2021</w:t>
      </w:r>
      <w:r>
        <w:t xml:space="preserve"> </w:t>
      </w:r>
      <w:r w:rsidR="00651601" w:rsidRPr="0073761C">
        <w:t>Avonova</w:t>
      </w:r>
      <w:r w:rsidR="000D7A78" w:rsidRPr="0073761C">
        <w:t>s</w:t>
      </w:r>
      <w:r w:rsidR="0013068F">
        <w:t xml:space="preserve"> </w:t>
      </w:r>
      <w:r w:rsidR="000D7A78">
        <w:t>rapport</w:t>
      </w:r>
      <w:r w:rsidR="00651601">
        <w:t xml:space="preserve"> </w:t>
      </w:r>
      <w:r w:rsidR="004B5220">
        <w:t>-</w:t>
      </w:r>
      <w:r w:rsidR="00651601">
        <w:t xml:space="preserve"> </w:t>
      </w:r>
      <w:r w:rsidR="004B5220">
        <w:t>Mögelsporsmätningen</w:t>
      </w:r>
      <w:r>
        <w:t xml:space="preserve"> </w:t>
      </w:r>
      <w:r w:rsidR="007660C7">
        <w:t>(Bilaga 3</w:t>
      </w:r>
      <w:r w:rsidRPr="008F5E35">
        <w:t>)</w:t>
      </w:r>
      <w:r w:rsidR="004B5220">
        <w:t xml:space="preserve"> och läkarens sammanställning av medarbetarnas hälsokontroller</w:t>
      </w:r>
      <w:r w:rsidR="00327185">
        <w:t xml:space="preserve"> (Bilaga 4</w:t>
      </w:r>
      <w:r w:rsidR="00327185" w:rsidRPr="008F5E35">
        <w:t>)</w:t>
      </w:r>
      <w:r w:rsidR="00327185">
        <w:t xml:space="preserve"> </w:t>
      </w:r>
      <w:r w:rsidR="004B5220">
        <w:t>presentera</w:t>
      </w:r>
      <w:r w:rsidR="000D7A78">
        <w:t>de</w:t>
      </w:r>
      <w:r w:rsidR="004B5220">
        <w:t xml:space="preserve">s </w:t>
      </w:r>
      <w:r w:rsidR="0013068F">
        <w:t xml:space="preserve">för </w:t>
      </w:r>
      <w:r w:rsidR="004B5220">
        <w:t>företrädare för Sölvesborgshem, förvaltningsledning</w:t>
      </w:r>
      <w:r w:rsidR="001221B6">
        <w:t>/chefer</w:t>
      </w:r>
      <w:r w:rsidR="004B5220">
        <w:t xml:space="preserve">, </w:t>
      </w:r>
      <w:r w:rsidR="001221B6">
        <w:t xml:space="preserve">HR och fackliga </w:t>
      </w:r>
      <w:r w:rsidR="001221B6" w:rsidRPr="008F5E35">
        <w:t>företrädare</w:t>
      </w:r>
      <w:r w:rsidR="009642D6">
        <w:t>.</w:t>
      </w:r>
      <w:r w:rsidR="004E7D35" w:rsidRPr="008F5E35">
        <w:t xml:space="preserve"> </w:t>
      </w:r>
      <w:r w:rsidR="000D7A78">
        <w:t>Rapporten visade</w:t>
      </w:r>
      <w:r w:rsidR="00005087">
        <w:t xml:space="preserve"> </w:t>
      </w:r>
      <w:r w:rsidR="00005087">
        <w:rPr>
          <w:rFonts w:ascii="Overpass" w:hAnsi="Overpass"/>
        </w:rPr>
        <w:t xml:space="preserve">förhöjda värden av mögel </w:t>
      </w:r>
      <w:r w:rsidR="00DD6D06">
        <w:rPr>
          <w:rFonts w:ascii="Overpass" w:hAnsi="Overpass"/>
        </w:rPr>
        <w:t>vilket</w:t>
      </w:r>
      <w:r w:rsidR="00005087">
        <w:rPr>
          <w:rFonts w:ascii="Overpass" w:hAnsi="Overpass"/>
        </w:rPr>
        <w:t xml:space="preserve"> enligt laboratoriet </w:t>
      </w:r>
      <w:r w:rsidR="008F03D1">
        <w:rPr>
          <w:rFonts w:ascii="Overpass" w:hAnsi="Overpass"/>
        </w:rPr>
        <w:t xml:space="preserve">visar </w:t>
      </w:r>
      <w:r w:rsidR="00005087">
        <w:rPr>
          <w:rFonts w:ascii="Overpass" w:hAnsi="Overpass"/>
        </w:rPr>
        <w:t>tydligt att det finns en fuktskada som behöver åtgärdas</w:t>
      </w:r>
      <w:r w:rsidR="00DD6D06">
        <w:rPr>
          <w:rFonts w:ascii="Overpass" w:hAnsi="Overpass"/>
        </w:rPr>
        <w:t>.</w:t>
      </w:r>
    </w:p>
    <w:p w:rsidR="00DD6D06" w:rsidRPr="00DD6D06" w:rsidRDefault="00DD6D06" w:rsidP="00DD6D06">
      <w:pPr>
        <w:rPr>
          <w:rFonts w:ascii="Overpass" w:hAnsi="Overpass"/>
        </w:rPr>
      </w:pPr>
    </w:p>
    <w:p w:rsidR="009014B2" w:rsidRDefault="00080DD9" w:rsidP="00EA561F">
      <w:pPr>
        <w:pStyle w:val="Brdtext"/>
      </w:pPr>
      <w:r>
        <w:t>Januari 2022</w:t>
      </w:r>
      <w:r w:rsidR="00E23A35">
        <w:t xml:space="preserve"> </w:t>
      </w:r>
      <w:r w:rsidR="008F03D1">
        <w:t>beställde</w:t>
      </w:r>
      <w:r w:rsidR="00E23A35">
        <w:t xml:space="preserve"> Sölvesborgshem </w:t>
      </w:r>
      <w:r w:rsidR="00537307">
        <w:t>en större och omfattande utredning av fastigheten Tärnan.</w:t>
      </w:r>
      <w:r w:rsidR="004A213D">
        <w:t xml:space="preserve"> </w:t>
      </w:r>
    </w:p>
    <w:p w:rsidR="005A4342" w:rsidRPr="00E743C6" w:rsidRDefault="00C57590" w:rsidP="005A4342">
      <w:pPr>
        <w:pStyle w:val="Brdtext"/>
        <w:rPr>
          <w:strike/>
          <w:color w:val="FF0000"/>
        </w:rPr>
      </w:pPr>
      <w:r>
        <w:t xml:space="preserve">Mars 2022 </w:t>
      </w:r>
      <w:r w:rsidR="005A4342">
        <w:t>Information via brev till medarbetare och anhöriga om att en utredning gällande fastighetens skick</w:t>
      </w:r>
      <w:r w:rsidR="00323977">
        <w:t xml:space="preserve"> pågick</w:t>
      </w:r>
      <w:r w:rsidR="005A4342">
        <w:t xml:space="preserve">. </w:t>
      </w:r>
    </w:p>
    <w:p w:rsidR="0046796E" w:rsidRPr="00651601" w:rsidRDefault="00310218" w:rsidP="00EA561F">
      <w:pPr>
        <w:pStyle w:val="Brdtext"/>
        <w:rPr>
          <w:highlight w:val="green"/>
        </w:rPr>
      </w:pPr>
      <w:r>
        <w:t xml:space="preserve">April 2022 </w:t>
      </w:r>
      <w:r w:rsidR="009014B2">
        <w:t>g</w:t>
      </w:r>
      <w:r w:rsidR="008F03D1">
        <w:t>av</w:t>
      </w:r>
      <w:r w:rsidR="009014B2">
        <w:t xml:space="preserve"> Sölvesborgshem en </w:t>
      </w:r>
      <w:r>
        <w:t>å</w:t>
      </w:r>
      <w:r w:rsidR="004A213D">
        <w:t xml:space="preserve">terkoppling på </w:t>
      </w:r>
      <w:r w:rsidR="00651601" w:rsidRPr="0073761C">
        <w:t>r</w:t>
      </w:r>
      <w:r w:rsidR="004A213D" w:rsidRPr="0073761C">
        <w:t>apporten</w:t>
      </w:r>
      <w:r w:rsidR="004A213D">
        <w:t xml:space="preserve"> </w:t>
      </w:r>
      <w:r w:rsidR="009014B2">
        <w:t xml:space="preserve">med </w:t>
      </w:r>
      <w:r w:rsidR="004A213D" w:rsidRPr="00651601">
        <w:rPr>
          <w:rFonts w:cs="Calibri"/>
        </w:rPr>
        <w:t>resultatet av skadeutredningen</w:t>
      </w:r>
      <w:r w:rsidR="009014B2" w:rsidRPr="00651601">
        <w:rPr>
          <w:rFonts w:cs="Calibri"/>
        </w:rPr>
        <w:t>,</w:t>
      </w:r>
      <w:r w:rsidR="004A213D" w:rsidRPr="00651601">
        <w:rPr>
          <w:rFonts w:cs="Calibri"/>
        </w:rPr>
        <w:t xml:space="preserve"> </w:t>
      </w:r>
      <w:r w:rsidR="004C7289" w:rsidRPr="00651601">
        <w:rPr>
          <w:rFonts w:cs="Calibri"/>
        </w:rPr>
        <w:t xml:space="preserve">till förvaltningschef och verksamhetschef </w:t>
      </w:r>
      <w:r w:rsidRPr="00651601">
        <w:rPr>
          <w:rFonts w:cs="Calibri"/>
        </w:rPr>
        <w:t xml:space="preserve">samt kommunchef, </w:t>
      </w:r>
      <w:r w:rsidR="009014B2" w:rsidRPr="00651601">
        <w:rPr>
          <w:rFonts w:cs="Calibri"/>
        </w:rPr>
        <w:t>ekonomichef</w:t>
      </w:r>
      <w:r w:rsidRPr="00651601">
        <w:rPr>
          <w:rFonts w:cs="Calibri"/>
        </w:rPr>
        <w:t xml:space="preserve"> och fastighetschef</w:t>
      </w:r>
      <w:r w:rsidR="009014B2" w:rsidRPr="00651601">
        <w:rPr>
          <w:rFonts w:cs="Calibri"/>
        </w:rPr>
        <w:t xml:space="preserve">. </w:t>
      </w:r>
      <w:r w:rsidR="009642D6" w:rsidRPr="00651601">
        <w:t>(Bilaga</w:t>
      </w:r>
      <w:r w:rsidR="002133BC" w:rsidRPr="00651601">
        <w:t xml:space="preserve"> </w:t>
      </w:r>
      <w:r w:rsidR="00327185">
        <w:t>5</w:t>
      </w:r>
      <w:r w:rsidR="004E7D35" w:rsidRPr="00651601">
        <w:t>).</w:t>
      </w:r>
    </w:p>
    <w:p w:rsidR="000474F9" w:rsidRDefault="00DA7B3E" w:rsidP="00EA561F">
      <w:pPr>
        <w:pStyle w:val="Brdtext"/>
      </w:pPr>
      <w:r>
        <w:t>Rapporten visa</w:t>
      </w:r>
      <w:r w:rsidR="00964C3E">
        <w:t>de</w:t>
      </w:r>
      <w:r>
        <w:t xml:space="preserve"> att det i</w:t>
      </w:r>
      <w:r w:rsidR="00485DFD">
        <w:t xml:space="preserve"> fastigheten </w:t>
      </w:r>
      <w:r>
        <w:t xml:space="preserve">har </w:t>
      </w:r>
      <w:r w:rsidR="00485DFD">
        <w:t xml:space="preserve">påvisats bl a kloranisoler som uppkommer vid kritisk fukthalt i organiska byggkomponenter. Halterna varierar dock inom byggnaden och är högst i de flyglar där boendelägenheterna </w:t>
      </w:r>
      <w:r w:rsidR="00A224D5">
        <w:t>ligger</w:t>
      </w:r>
      <w:r w:rsidR="00485DFD">
        <w:t xml:space="preserve">. </w:t>
      </w:r>
    </w:p>
    <w:p w:rsidR="00186CDA" w:rsidRDefault="00186CDA" w:rsidP="00EA561F">
      <w:pPr>
        <w:pStyle w:val="Brdtext"/>
      </w:pPr>
      <w:r>
        <w:t xml:space="preserve">Maj 2022 </w:t>
      </w:r>
      <w:r w:rsidR="00964C3E">
        <w:t xml:space="preserve">genomförs </w:t>
      </w:r>
      <w:r>
        <w:t>informationsmöte med medarbetare och anhöriga</w:t>
      </w:r>
      <w:r w:rsidR="00651601">
        <w:t>.</w:t>
      </w:r>
    </w:p>
    <w:p w:rsidR="00235E53" w:rsidRPr="008F7648" w:rsidRDefault="00761FD8" w:rsidP="00EA561F">
      <w:pPr>
        <w:pStyle w:val="Brdtext"/>
        <w:rPr>
          <w:highlight w:val="green"/>
        </w:rPr>
      </w:pPr>
      <w:r>
        <w:t xml:space="preserve">Juni 2022 lämnar </w:t>
      </w:r>
      <w:r w:rsidR="00651601" w:rsidRPr="0073761C">
        <w:t>Avonova</w:t>
      </w:r>
      <w:r>
        <w:t xml:space="preserve"> en förtydligande rapport kring utlåtandet som gjordes i december 2021. </w:t>
      </w:r>
      <w:r w:rsidR="00327185">
        <w:t>(Bilaga 6</w:t>
      </w:r>
      <w:r w:rsidR="007F3C46" w:rsidRPr="002133BC">
        <w:t>).</w:t>
      </w:r>
    </w:p>
    <w:p w:rsidR="00F34526" w:rsidRDefault="00F34526" w:rsidP="00F34526">
      <w:pPr>
        <w:pStyle w:val="Brdtext"/>
      </w:pPr>
      <w:r>
        <w:t xml:space="preserve">Juni 2022 </w:t>
      </w:r>
      <w:r w:rsidR="00651601">
        <w:t>t</w:t>
      </w:r>
      <w:r w:rsidR="00926022">
        <w:t xml:space="preserve">og förvaltningens </w:t>
      </w:r>
      <w:r w:rsidR="00901A3C">
        <w:t>ledningsgrupp</w:t>
      </w:r>
      <w:r w:rsidR="00926022">
        <w:t xml:space="preserve"> </w:t>
      </w:r>
      <w:r>
        <w:t>beslut om inflyttningsstopp på Tärnan</w:t>
      </w:r>
      <w:r w:rsidR="00901A3C">
        <w:t>. Beslutet godkändes av Vård</w:t>
      </w:r>
      <w:r w:rsidR="00651601">
        <w:t>-</w:t>
      </w:r>
      <w:r w:rsidR="00901A3C">
        <w:t xml:space="preserve"> och omsorgsnämndens ordförande</w:t>
      </w:r>
      <w:r w:rsidR="00651601">
        <w:t>.</w:t>
      </w:r>
    </w:p>
    <w:p w:rsidR="00186CDA" w:rsidRDefault="00186CDA" w:rsidP="0067546C">
      <w:pPr>
        <w:pStyle w:val="Brdtext"/>
      </w:pPr>
      <w:r>
        <w:t xml:space="preserve">Juni 2022 </w:t>
      </w:r>
      <w:r w:rsidR="00857AB5">
        <w:t>genomförs d</w:t>
      </w:r>
      <w:r>
        <w:t>ialogmöte med medarbetarna</w:t>
      </w:r>
      <w:r w:rsidR="0067546C">
        <w:t xml:space="preserve"> och </w:t>
      </w:r>
      <w:r w:rsidR="00D72404">
        <w:t>information</w:t>
      </w:r>
      <w:r w:rsidR="0067546C">
        <w:t xml:space="preserve"> via brev skickas till anhöriga</w:t>
      </w:r>
      <w:r w:rsidR="00651601">
        <w:t>.</w:t>
      </w:r>
    </w:p>
    <w:p w:rsidR="00501365" w:rsidRDefault="006E5748" w:rsidP="00EA561F">
      <w:pPr>
        <w:pStyle w:val="Brdtext"/>
      </w:pPr>
      <w:r>
        <w:lastRenderedPageBreak/>
        <w:t>Augusti 2022 Fastighetschef Alf Svensson lämnar f</w:t>
      </w:r>
      <w:r w:rsidRPr="006E5748">
        <w:t>örslag till lösning på lokalbehov med anledning av fel i fastigheten Tärnan</w:t>
      </w:r>
      <w:r w:rsidR="0073761C">
        <w:t xml:space="preserve"> (</w:t>
      </w:r>
      <w:r w:rsidR="00501365">
        <w:t>B</w:t>
      </w:r>
      <w:r w:rsidR="00327185">
        <w:t>ilaga 7</w:t>
      </w:r>
      <w:r w:rsidR="0073761C">
        <w:t>)</w:t>
      </w:r>
      <w:r>
        <w:t>.</w:t>
      </w:r>
    </w:p>
    <w:p w:rsidR="00F205EF" w:rsidRPr="000B397D" w:rsidRDefault="00F205EF" w:rsidP="00F205EF">
      <w:pPr>
        <w:pStyle w:val="Rubrik2"/>
      </w:pPr>
      <w:r w:rsidRPr="000B397D">
        <w:t>Påverkar beslutet barn/ungdomar, direkt eller indirekt?</w:t>
      </w:r>
    </w:p>
    <w:p w:rsidR="00F205EF" w:rsidRPr="000B397D" w:rsidRDefault="00A958A1" w:rsidP="00F205EF">
      <w:pPr>
        <w:pStyle w:val="Brdtext"/>
      </w:pPr>
      <w:sdt>
        <w:sdtPr>
          <w:id w:val="1563760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5EF" w:rsidRPr="000B397D">
            <w:rPr>
              <w:rFonts w:ascii="MS Gothic" w:eastAsia="MS Gothic" w:hAnsi="MS Gothic" w:hint="eastAsia"/>
            </w:rPr>
            <w:t>☐</w:t>
          </w:r>
        </w:sdtContent>
      </w:sdt>
      <w:r w:rsidR="00F205EF" w:rsidRPr="000B397D">
        <w:t xml:space="preserve"> Ja, se bifogad barnchecklista</w:t>
      </w:r>
    </w:p>
    <w:p w:rsidR="00F205EF" w:rsidRPr="000B397D" w:rsidRDefault="00A958A1" w:rsidP="00F205EF">
      <w:pPr>
        <w:pStyle w:val="Brdtext"/>
      </w:pPr>
      <w:sdt>
        <w:sdtPr>
          <w:id w:val="-15183808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205EF">
            <w:rPr>
              <w:rFonts w:ascii="MS Gothic" w:eastAsia="MS Gothic" w:hAnsi="MS Gothic" w:hint="eastAsia"/>
            </w:rPr>
            <w:t>☒</w:t>
          </w:r>
        </w:sdtContent>
      </w:sdt>
      <w:r w:rsidR="00F205EF" w:rsidRPr="000B397D">
        <w:t xml:space="preserve"> Nej, se förklaring nedan.</w:t>
      </w:r>
    </w:p>
    <w:p w:rsidR="00F205EF" w:rsidRPr="000B397D" w:rsidRDefault="00F205EF" w:rsidP="00F205EF">
      <w:pPr>
        <w:pStyle w:val="Rubrik2"/>
      </w:pPr>
      <w:r w:rsidRPr="000B397D">
        <w:t>Förklaring (vid svar Nej ovan)</w:t>
      </w:r>
    </w:p>
    <w:p w:rsidR="00F205EF" w:rsidRDefault="00F205EF" w:rsidP="00EA561F">
      <w:pPr>
        <w:pStyle w:val="Brdtext"/>
      </w:pPr>
      <w:r>
        <w:t xml:space="preserve">Då verksamheten inte omfattar omsorg om barn har hänsyn till barnperspektivet inte tagits. </w:t>
      </w:r>
    </w:p>
    <w:p w:rsidR="00501365" w:rsidRDefault="00501365" w:rsidP="00EA561F">
      <w:pPr>
        <w:pStyle w:val="Brdtext"/>
      </w:pPr>
    </w:p>
    <w:tbl>
      <w:tblPr>
        <w:tblW w:w="5000" w:type="pct"/>
        <w:tblLayout w:type="fixed"/>
        <w:tblCellMar>
          <w:top w:w="600" w:type="dxa"/>
          <w:left w:w="0" w:type="dxa"/>
          <w:right w:w="0" w:type="dxa"/>
        </w:tblCellMar>
        <w:tblLook w:val="04A0" w:firstRow="1" w:lastRow="0" w:firstColumn="1" w:lastColumn="0" w:noHBand="0" w:noVBand="1"/>
        <w:tblCaption w:val="Underskrift"/>
      </w:tblPr>
      <w:tblGrid>
        <w:gridCol w:w="4252"/>
        <w:gridCol w:w="4253"/>
      </w:tblGrid>
      <w:tr w:rsidR="00950C98" w:rsidRPr="000B397D" w:rsidTr="00950C98">
        <w:trPr>
          <w:cantSplit/>
          <w:trHeight w:val="400"/>
        </w:trPr>
        <w:tc>
          <w:tcPr>
            <w:tcW w:w="3713" w:type="dxa"/>
          </w:tcPr>
          <w:p w:rsidR="004E3859" w:rsidRDefault="004E3859" w:rsidP="000474F9">
            <w:pPr>
              <w:pStyle w:val="Ingetavstnd"/>
            </w:pPr>
          </w:p>
          <w:p w:rsidR="000474F9" w:rsidRPr="000B397D" w:rsidRDefault="000B397D" w:rsidP="000474F9">
            <w:pPr>
              <w:pStyle w:val="Ingetavstnd"/>
            </w:pPr>
            <w:r>
              <w:t>Kate Olsson</w:t>
            </w:r>
          </w:p>
          <w:p w:rsidR="00E80E26" w:rsidRDefault="000B397D" w:rsidP="000474F9">
            <w:pPr>
              <w:pStyle w:val="Ingetavstnd"/>
            </w:pPr>
            <w:r>
              <w:t xml:space="preserve">Verksamhetschef </w:t>
            </w:r>
          </w:p>
          <w:p w:rsidR="006E5748" w:rsidRPr="000B397D" w:rsidRDefault="006E5748" w:rsidP="000474F9">
            <w:pPr>
              <w:pStyle w:val="Ingetavstnd"/>
            </w:pPr>
            <w:r>
              <w:t>Särskilt boende</w:t>
            </w:r>
          </w:p>
        </w:tc>
        <w:tc>
          <w:tcPr>
            <w:tcW w:w="3714" w:type="dxa"/>
          </w:tcPr>
          <w:p w:rsidR="00E80E26" w:rsidRPr="000B397D" w:rsidRDefault="00E80E26" w:rsidP="00E80E26">
            <w:pPr>
              <w:pStyle w:val="Ingetavstnd"/>
            </w:pPr>
          </w:p>
        </w:tc>
      </w:tr>
    </w:tbl>
    <w:p w:rsidR="008921BB" w:rsidRDefault="000B397D" w:rsidP="000B397D">
      <w:pPr>
        <w:pStyle w:val="Ingetavstnd"/>
        <w:keepNext/>
        <w:spacing w:before="720"/>
      </w:pPr>
      <w:r>
        <w:rPr>
          <w:b/>
        </w:rPr>
        <w:t>Bilagor</w:t>
      </w:r>
    </w:p>
    <w:p w:rsidR="00FD20A8" w:rsidRDefault="000B397D" w:rsidP="00FD20A8">
      <w:pPr>
        <w:pStyle w:val="Brdtext"/>
      </w:pPr>
      <w:r>
        <w:t>Bilaga 1</w:t>
      </w:r>
      <w:r>
        <w:tab/>
      </w:r>
      <w:r w:rsidR="00FD20A8" w:rsidRPr="00022D2F">
        <w:t>Tidslinje kring problematiken miljön på Tärnan</w:t>
      </w:r>
    </w:p>
    <w:p w:rsidR="00314EE4" w:rsidRDefault="00314EE4" w:rsidP="00FD20A8">
      <w:pPr>
        <w:pStyle w:val="Brdtext"/>
      </w:pPr>
      <w:r w:rsidRPr="00314EE4">
        <w:t xml:space="preserve">Bilaga 2 </w:t>
      </w:r>
      <w:r>
        <w:tab/>
      </w:r>
      <w:r w:rsidRPr="00314EE4">
        <w:t xml:space="preserve">Doft Tärnan </w:t>
      </w:r>
      <w:r w:rsidR="001E4910">
        <w:t xml:space="preserve">Dokumentation från HSO Lotta M </w:t>
      </w:r>
      <w:r w:rsidRPr="00314EE4">
        <w:t>211019</w:t>
      </w:r>
    </w:p>
    <w:p w:rsidR="008C0927" w:rsidRDefault="008C0927" w:rsidP="00FD20A8">
      <w:pPr>
        <w:pStyle w:val="Brdtext"/>
      </w:pPr>
      <w:r w:rsidRPr="008C0927">
        <w:t xml:space="preserve">Bilaga </w:t>
      </w:r>
      <w:r w:rsidR="00314EE4">
        <w:t>3</w:t>
      </w:r>
      <w:r w:rsidRPr="008C0927">
        <w:t xml:space="preserve"> </w:t>
      </w:r>
      <w:r>
        <w:tab/>
      </w:r>
      <w:r w:rsidRPr="008C0927">
        <w:t>Avonova</w:t>
      </w:r>
      <w:r w:rsidR="00501365">
        <w:t>s</w:t>
      </w:r>
      <w:r w:rsidRPr="008C0927">
        <w:t xml:space="preserve"> utlåtande avseende inomhusmiljö Tärnan </w:t>
      </w:r>
    </w:p>
    <w:p w:rsidR="00314EE4" w:rsidRDefault="00314EE4" w:rsidP="00FD20A8">
      <w:pPr>
        <w:pStyle w:val="Brdtext"/>
      </w:pPr>
      <w:r w:rsidRPr="00314EE4">
        <w:t xml:space="preserve">Bilaga 4 </w:t>
      </w:r>
      <w:r>
        <w:tab/>
      </w:r>
      <w:r w:rsidRPr="00314EE4">
        <w:t>Rapport hä</w:t>
      </w:r>
      <w:r w:rsidR="001E3141">
        <w:t>l</w:t>
      </w:r>
      <w:r w:rsidRPr="00314EE4">
        <w:t>sokontroll</w:t>
      </w:r>
    </w:p>
    <w:p w:rsidR="008C0927" w:rsidRDefault="00430E05" w:rsidP="00FD20A8">
      <w:pPr>
        <w:pStyle w:val="Brdtext"/>
      </w:pPr>
      <w:r>
        <w:t>Bilaga 5</w:t>
      </w:r>
      <w:r w:rsidR="008C0927" w:rsidRPr="008C0927">
        <w:t xml:space="preserve"> </w:t>
      </w:r>
      <w:r w:rsidR="008C0927">
        <w:tab/>
      </w:r>
      <w:r w:rsidR="008C0927" w:rsidRPr="008C0927">
        <w:t>1722001 Rapport utredning Tärnans demensboende</w:t>
      </w:r>
    </w:p>
    <w:p w:rsidR="00017772" w:rsidRDefault="00430E05" w:rsidP="00017772">
      <w:pPr>
        <w:pStyle w:val="Brdtext"/>
        <w:spacing w:after="0" w:line="240" w:lineRule="auto"/>
      </w:pPr>
      <w:r>
        <w:t>Bilaga 6</w:t>
      </w:r>
      <w:r w:rsidR="002133BC" w:rsidRPr="002133BC">
        <w:t xml:space="preserve"> </w:t>
      </w:r>
      <w:r w:rsidR="002133BC">
        <w:tab/>
      </w:r>
      <w:r w:rsidR="002133BC" w:rsidRPr="002133BC">
        <w:t>Avonova</w:t>
      </w:r>
      <w:r w:rsidR="00501365">
        <w:t>s</w:t>
      </w:r>
      <w:r w:rsidR="002133BC" w:rsidRPr="002133BC">
        <w:t xml:space="preserve"> utlåtande avseende inomhusmiljö Tärnan </w:t>
      </w:r>
    </w:p>
    <w:p w:rsidR="002133BC" w:rsidRPr="00022D2F" w:rsidRDefault="002133BC" w:rsidP="00017772">
      <w:pPr>
        <w:pStyle w:val="Brdtext"/>
        <w:spacing w:after="0" w:line="240" w:lineRule="auto"/>
        <w:ind w:firstLine="1304"/>
      </w:pPr>
      <w:r w:rsidRPr="002133BC">
        <w:t>(Reviderad 22-06-02)</w:t>
      </w:r>
    </w:p>
    <w:p w:rsidR="009973CD" w:rsidRPr="000B397D" w:rsidRDefault="006E5748" w:rsidP="00F205EF">
      <w:pPr>
        <w:pStyle w:val="Brdtext"/>
        <w:ind w:left="1304" w:hanging="1304"/>
      </w:pPr>
      <w:r w:rsidRPr="006E5748">
        <w:rPr>
          <w:color w:val="auto"/>
          <w:sz w:val="24"/>
          <w:szCs w:val="24"/>
        </w:rPr>
        <w:t>B</w:t>
      </w:r>
      <w:r w:rsidR="00430E05">
        <w:t>ilaga 7</w:t>
      </w:r>
      <w:r w:rsidRPr="006E5748">
        <w:tab/>
        <w:t>Förslag till lösning på lokalbehov med anledning av fel i fastigheten Tärnan</w:t>
      </w:r>
    </w:p>
    <w:sectPr w:rsidR="009973CD" w:rsidRPr="000B397D" w:rsidSect="00AE0C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454" w:right="1416" w:bottom="397" w:left="1985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8A1" w:rsidRDefault="00A958A1" w:rsidP="00A80039">
      <w:pPr>
        <w:pStyle w:val="Tabellinnehll"/>
      </w:pPr>
      <w:r>
        <w:separator/>
      </w:r>
    </w:p>
  </w:endnote>
  <w:endnote w:type="continuationSeparator" w:id="0">
    <w:p w:rsidR="00A958A1" w:rsidRDefault="00A958A1" w:rsidP="00A80039">
      <w:pPr>
        <w:pStyle w:val="Tabellinneh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5E5" w:rsidRDefault="007C25E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E64" w:rsidRDefault="00A45E64" w:rsidP="00BA066B">
    <w:pPr>
      <w:pStyle w:val="Sidfot"/>
      <w:spacing w:before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E64" w:rsidRDefault="00A45E64" w:rsidP="00DC479C">
    <w:pPr>
      <w:pStyle w:val="Sidfot"/>
      <w:spacing w:before="240"/>
      <w:ind w:left="-1304" w:right="-1645"/>
    </w:pPr>
  </w:p>
  <w:p w:rsidR="00A45E64" w:rsidRDefault="00A45E64">
    <w:pPr>
      <w:pStyle w:val="Sidfot"/>
      <w:rPr>
        <w:sz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8A1" w:rsidRDefault="00A958A1" w:rsidP="00A80039">
      <w:pPr>
        <w:pStyle w:val="Tabellinnehll"/>
      </w:pPr>
      <w:r>
        <w:separator/>
      </w:r>
    </w:p>
  </w:footnote>
  <w:footnote w:type="continuationSeparator" w:id="0">
    <w:p w:rsidR="00A958A1" w:rsidRDefault="00A958A1" w:rsidP="00A80039">
      <w:pPr>
        <w:pStyle w:val="Tabellinneh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5E5" w:rsidRDefault="007C25E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32" w:type="dxa"/>
      <w:tblInd w:w="-1304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1956"/>
      <w:gridCol w:w="1956"/>
      <w:gridCol w:w="1304"/>
    </w:tblGrid>
    <w:tr w:rsidR="00A45E64" w:rsidRPr="001E0EDC" w:rsidTr="005D7923">
      <w:trPr>
        <w:cantSplit/>
        <w:trHeight w:val="480"/>
      </w:trPr>
      <w:tc>
        <w:tcPr>
          <w:tcW w:w="5216" w:type="dxa"/>
        </w:tcPr>
        <w:p w:rsidR="00A45E64" w:rsidRPr="001E0EDC" w:rsidRDefault="000B397D" w:rsidP="005D7923">
          <w:pPr>
            <w:pStyle w:val="Sidhuvud"/>
            <w:spacing w:before="220"/>
          </w:pPr>
          <w:r>
            <w:t>Sölvesborgs kommun</w:t>
          </w:r>
        </w:p>
      </w:tc>
      <w:tc>
        <w:tcPr>
          <w:tcW w:w="1956" w:type="dxa"/>
        </w:tcPr>
        <w:sdt>
          <w:sdtPr>
            <w:alias w:val="Datum ledtext"/>
            <w:tag w:val="Vårt datum ledtext"/>
            <w:id w:val="1349754186"/>
            <w:placeholder>
              <w:docPart w:val="2D63E1BBBC5D46B2B15DC59FF94F9A1E"/>
            </w:placeholder>
            <w:dataBinding w:xpath="/FORMsoft[1]/LabelOurDate[1]" w:storeItemID="{0C51AE3A-97AB-4E59-8CBD-BD8F06016390}"/>
            <w:text/>
          </w:sdtPr>
          <w:sdtEndPr/>
          <w:sdtContent>
            <w:p w:rsidR="00A45E64" w:rsidRPr="001E0EDC" w:rsidRDefault="000B397D" w:rsidP="005D7923">
              <w:pPr>
                <w:pStyle w:val="Sidhuvudledtext"/>
              </w:pPr>
              <w:r>
                <w:t>Datum</w:t>
              </w:r>
            </w:p>
          </w:sdtContent>
        </w:sdt>
        <w:p w:rsidR="00A45E64" w:rsidRPr="001E0EDC" w:rsidRDefault="00A958A1" w:rsidP="005D7923">
          <w:pPr>
            <w:pStyle w:val="Sidhuvud"/>
          </w:pPr>
          <w:sdt>
            <w:sdtPr>
              <w:alias w:val="Datum"/>
              <w:tag w:val="Vårt datum"/>
              <w:id w:val="-2015839899"/>
              <w:placeholder>
                <w:docPart w:val="6E94372BA4774CC39AB6B6EB6397F03D"/>
              </w:placeholder>
              <w:dataBinding w:prefixMappings="" w:xpath="/FORMsoft[1]/OurDate[1]" w:storeItemID="{0C51AE3A-97AB-4E59-8CBD-BD8F06016390}"/>
              <w:date w:fullDate="2022-08-12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A4141D">
                <w:t>2022-08-12</w:t>
              </w:r>
            </w:sdtContent>
          </w:sdt>
        </w:p>
      </w:tc>
      <w:tc>
        <w:tcPr>
          <w:tcW w:w="1956" w:type="dxa"/>
        </w:tcPr>
        <w:sdt>
          <w:sdtPr>
            <w:alias w:val="Diarienummer ledtext"/>
            <w:tag w:val="Vår referens ledtext"/>
            <w:id w:val="-815878641"/>
            <w:showingPlcHdr/>
            <w:dataBinding w:xpath="/FORMsoft[1]/LabelOurReference[1]" w:storeItemID="{0C51AE3A-97AB-4E59-8CBD-BD8F06016390}"/>
            <w:text/>
          </w:sdtPr>
          <w:sdtEndPr/>
          <w:sdtContent>
            <w:p w:rsidR="00A45E64" w:rsidRPr="001E0EDC" w:rsidRDefault="001E0EDC" w:rsidP="005D7923">
              <w:pPr>
                <w:pStyle w:val="Sidhuvudledtext"/>
              </w:pPr>
              <w:r w:rsidRPr="005C6E93"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iarienummer"/>
            <w:tag w:val="Vår referens"/>
            <w:id w:val="-395974362"/>
            <w:showingPlcHdr/>
            <w:dataBinding w:xpath="/FORMsoft[1]/OurReference[1]" w:storeItemID="{0C51AE3A-97AB-4E59-8CBD-BD8F06016390}"/>
            <w:text/>
          </w:sdtPr>
          <w:sdtEndPr/>
          <w:sdtContent>
            <w:p w:rsidR="00A45E64" w:rsidRPr="001E0EDC" w:rsidRDefault="001E0EDC" w:rsidP="001E0EDC">
              <w:pPr>
                <w:pStyle w:val="Sidhuvud"/>
              </w:pPr>
              <w:r w:rsidRPr="005C6E93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304" w:type="dxa"/>
        </w:tcPr>
        <w:p w:rsidR="00A45E64" w:rsidRPr="001E0EDC" w:rsidRDefault="000B397D" w:rsidP="005D7923">
          <w:pPr>
            <w:pStyle w:val="Sidhuvudledtext"/>
          </w:pPr>
          <w:r>
            <w:t>Sida</w:t>
          </w:r>
        </w:p>
        <w:p w:rsidR="00A45E64" w:rsidRPr="001E0EDC" w:rsidRDefault="00A45E64" w:rsidP="005D7923">
          <w:pPr>
            <w:pStyle w:val="Sidhuvud"/>
          </w:pPr>
          <w:r w:rsidRPr="001E0EDC">
            <w:fldChar w:fldCharType="begin"/>
          </w:r>
          <w:r w:rsidRPr="001E0EDC">
            <w:instrText xml:space="preserve"> PAGE </w:instrText>
          </w:r>
          <w:r w:rsidRPr="001E0EDC">
            <w:fldChar w:fldCharType="separate"/>
          </w:r>
          <w:r w:rsidR="007C25E5">
            <w:rPr>
              <w:noProof/>
            </w:rPr>
            <w:t>2</w:t>
          </w:r>
          <w:r w:rsidRPr="001E0EDC">
            <w:fldChar w:fldCharType="end"/>
          </w:r>
          <w:r w:rsidRPr="001E0EDC">
            <w:t>(</w:t>
          </w:r>
          <w:r w:rsidR="00654F99">
            <w:rPr>
              <w:noProof/>
            </w:rPr>
            <w:fldChar w:fldCharType="begin"/>
          </w:r>
          <w:r w:rsidR="00654F99">
            <w:rPr>
              <w:noProof/>
            </w:rPr>
            <w:instrText xml:space="preserve"> NUMPAGES </w:instrText>
          </w:r>
          <w:r w:rsidR="00654F99">
            <w:rPr>
              <w:noProof/>
            </w:rPr>
            <w:fldChar w:fldCharType="separate"/>
          </w:r>
          <w:r w:rsidR="007C25E5">
            <w:rPr>
              <w:noProof/>
            </w:rPr>
            <w:t>2</w:t>
          </w:r>
          <w:r w:rsidR="00654F99">
            <w:rPr>
              <w:noProof/>
            </w:rPr>
            <w:fldChar w:fldCharType="end"/>
          </w:r>
          <w:r w:rsidRPr="001E0EDC">
            <w:t>)</w:t>
          </w:r>
        </w:p>
      </w:tc>
    </w:tr>
  </w:tbl>
  <w:p w:rsidR="00A45E64" w:rsidRDefault="00A45E64" w:rsidP="00A45E64">
    <w:pPr>
      <w:pStyle w:val="Sidhuvud"/>
      <w:spacing w:after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E64" w:rsidRDefault="00A45E64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18E8C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24D3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79498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F947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36A31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95080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84D3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DC43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102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54E4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A51E97"/>
    <w:multiLevelType w:val="hybridMultilevel"/>
    <w:tmpl w:val="82F2225E"/>
    <w:lvl w:ilvl="0" w:tplc="F1FCD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8679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B88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C0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8DA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4ECC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2D0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485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4CF4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0A5E46"/>
    <w:multiLevelType w:val="hybridMultilevel"/>
    <w:tmpl w:val="1B98E6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5A1873"/>
    <w:multiLevelType w:val="hybridMultilevel"/>
    <w:tmpl w:val="387697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01304FD"/>
    <w:multiLevelType w:val="hybridMultilevel"/>
    <w:tmpl w:val="03C29C5C"/>
    <w:lvl w:ilvl="0" w:tplc="18B41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5E9C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60B4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FE4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8DC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A5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D4E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5E7C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B412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9513FC"/>
    <w:multiLevelType w:val="hybridMultilevel"/>
    <w:tmpl w:val="387697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932DF8"/>
    <w:multiLevelType w:val="hybridMultilevel"/>
    <w:tmpl w:val="6C42AB54"/>
    <w:lvl w:ilvl="0" w:tplc="3EC43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6C2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A41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9CEF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2F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0F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9A6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25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DEB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CA52BD8"/>
    <w:multiLevelType w:val="hybridMultilevel"/>
    <w:tmpl w:val="436ACC6A"/>
    <w:lvl w:ilvl="0" w:tplc="3ED60B56">
      <w:numFmt w:val="bullet"/>
      <w:lvlText w:val="-"/>
      <w:lvlJc w:val="left"/>
      <w:pPr>
        <w:ind w:left="720" w:hanging="360"/>
      </w:pPr>
      <w:rPr>
        <w:rFonts w:ascii="Overpass" w:eastAsiaTheme="minorHAnsi" w:hAnsi="Overpas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2"/>
  </w:num>
  <w:num w:numId="14">
    <w:abstractNumId w:val="10"/>
  </w:num>
  <w:num w:numId="15">
    <w:abstractNumId w:val="11"/>
  </w:num>
  <w:num w:numId="16">
    <w:abstractNumId w:val="16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HTTPadressSkrivhandbok" w:val="http://www.formsoft.se/docs/sisdokument.pdf"/>
  </w:docVars>
  <w:rsids>
    <w:rsidRoot w:val="000B397D"/>
    <w:rsid w:val="00000A75"/>
    <w:rsid w:val="00005087"/>
    <w:rsid w:val="0000633C"/>
    <w:rsid w:val="0001060E"/>
    <w:rsid w:val="000116E9"/>
    <w:rsid w:val="00011A60"/>
    <w:rsid w:val="0001491E"/>
    <w:rsid w:val="00017298"/>
    <w:rsid w:val="00017772"/>
    <w:rsid w:val="00022D2F"/>
    <w:rsid w:val="00024FE7"/>
    <w:rsid w:val="0002581E"/>
    <w:rsid w:val="000262F4"/>
    <w:rsid w:val="0002645A"/>
    <w:rsid w:val="000335B3"/>
    <w:rsid w:val="00036CCD"/>
    <w:rsid w:val="00037330"/>
    <w:rsid w:val="000378E0"/>
    <w:rsid w:val="00037F70"/>
    <w:rsid w:val="00040DC3"/>
    <w:rsid w:val="00040E2E"/>
    <w:rsid w:val="00041988"/>
    <w:rsid w:val="00042253"/>
    <w:rsid w:val="000423B7"/>
    <w:rsid w:val="00044C23"/>
    <w:rsid w:val="000474F9"/>
    <w:rsid w:val="00051634"/>
    <w:rsid w:val="00055670"/>
    <w:rsid w:val="000568A6"/>
    <w:rsid w:val="00056BE6"/>
    <w:rsid w:val="00072CE9"/>
    <w:rsid w:val="00072D69"/>
    <w:rsid w:val="00073817"/>
    <w:rsid w:val="0007714F"/>
    <w:rsid w:val="00080DD9"/>
    <w:rsid w:val="00083B28"/>
    <w:rsid w:val="00086378"/>
    <w:rsid w:val="000875A0"/>
    <w:rsid w:val="00087ACD"/>
    <w:rsid w:val="00091E15"/>
    <w:rsid w:val="00092921"/>
    <w:rsid w:val="00095EB9"/>
    <w:rsid w:val="000968E0"/>
    <w:rsid w:val="00097F62"/>
    <w:rsid w:val="000A408D"/>
    <w:rsid w:val="000A4519"/>
    <w:rsid w:val="000A6228"/>
    <w:rsid w:val="000B01C0"/>
    <w:rsid w:val="000B26DA"/>
    <w:rsid w:val="000B397D"/>
    <w:rsid w:val="000B4DB5"/>
    <w:rsid w:val="000B66D9"/>
    <w:rsid w:val="000C0782"/>
    <w:rsid w:val="000C1A39"/>
    <w:rsid w:val="000C45D0"/>
    <w:rsid w:val="000C76CD"/>
    <w:rsid w:val="000C7FE5"/>
    <w:rsid w:val="000D0EB6"/>
    <w:rsid w:val="000D3F5F"/>
    <w:rsid w:val="000D44AB"/>
    <w:rsid w:val="000D4B62"/>
    <w:rsid w:val="000D7A78"/>
    <w:rsid w:val="000D7DAC"/>
    <w:rsid w:val="000E1927"/>
    <w:rsid w:val="000E2CFA"/>
    <w:rsid w:val="000E4823"/>
    <w:rsid w:val="000E53B9"/>
    <w:rsid w:val="000E717E"/>
    <w:rsid w:val="000F1605"/>
    <w:rsid w:val="000F4ACD"/>
    <w:rsid w:val="000F6D18"/>
    <w:rsid w:val="000F6FFE"/>
    <w:rsid w:val="00102297"/>
    <w:rsid w:val="00102876"/>
    <w:rsid w:val="00104394"/>
    <w:rsid w:val="00121EEC"/>
    <w:rsid w:val="001221B6"/>
    <w:rsid w:val="00122D7C"/>
    <w:rsid w:val="0013068F"/>
    <w:rsid w:val="00132049"/>
    <w:rsid w:val="00134155"/>
    <w:rsid w:val="0014052B"/>
    <w:rsid w:val="00141E46"/>
    <w:rsid w:val="00143DBA"/>
    <w:rsid w:val="00144939"/>
    <w:rsid w:val="001468C4"/>
    <w:rsid w:val="001500B0"/>
    <w:rsid w:val="00150C81"/>
    <w:rsid w:val="00154706"/>
    <w:rsid w:val="00160519"/>
    <w:rsid w:val="00161D7E"/>
    <w:rsid w:val="00164912"/>
    <w:rsid w:val="00165ED0"/>
    <w:rsid w:val="0016659D"/>
    <w:rsid w:val="0017281E"/>
    <w:rsid w:val="00172E54"/>
    <w:rsid w:val="00173CB4"/>
    <w:rsid w:val="00176131"/>
    <w:rsid w:val="00176B21"/>
    <w:rsid w:val="00177D94"/>
    <w:rsid w:val="0018103C"/>
    <w:rsid w:val="00184BA5"/>
    <w:rsid w:val="001854DC"/>
    <w:rsid w:val="00186183"/>
    <w:rsid w:val="00186CDA"/>
    <w:rsid w:val="00192CDE"/>
    <w:rsid w:val="00192DB8"/>
    <w:rsid w:val="0019734A"/>
    <w:rsid w:val="0019769E"/>
    <w:rsid w:val="001A4B9D"/>
    <w:rsid w:val="001A5E75"/>
    <w:rsid w:val="001A7347"/>
    <w:rsid w:val="001B089C"/>
    <w:rsid w:val="001B1BBA"/>
    <w:rsid w:val="001B2ED5"/>
    <w:rsid w:val="001B3DDB"/>
    <w:rsid w:val="001B50AF"/>
    <w:rsid w:val="001B7262"/>
    <w:rsid w:val="001C407C"/>
    <w:rsid w:val="001C4275"/>
    <w:rsid w:val="001C5836"/>
    <w:rsid w:val="001C624C"/>
    <w:rsid w:val="001C69E2"/>
    <w:rsid w:val="001D11EE"/>
    <w:rsid w:val="001D3577"/>
    <w:rsid w:val="001D51B4"/>
    <w:rsid w:val="001D7713"/>
    <w:rsid w:val="001E0EDC"/>
    <w:rsid w:val="001E1B34"/>
    <w:rsid w:val="001E1D29"/>
    <w:rsid w:val="001E3141"/>
    <w:rsid w:val="001E4350"/>
    <w:rsid w:val="001E4910"/>
    <w:rsid w:val="001E5DBA"/>
    <w:rsid w:val="001F1742"/>
    <w:rsid w:val="001F1F6F"/>
    <w:rsid w:val="001F20DD"/>
    <w:rsid w:val="001F23BC"/>
    <w:rsid w:val="001F2628"/>
    <w:rsid w:val="001F468B"/>
    <w:rsid w:val="001F6136"/>
    <w:rsid w:val="001F677A"/>
    <w:rsid w:val="001F696B"/>
    <w:rsid w:val="0020028D"/>
    <w:rsid w:val="002004EE"/>
    <w:rsid w:val="00202024"/>
    <w:rsid w:val="002028A6"/>
    <w:rsid w:val="00204769"/>
    <w:rsid w:val="0020548A"/>
    <w:rsid w:val="0020757E"/>
    <w:rsid w:val="00210112"/>
    <w:rsid w:val="0021263E"/>
    <w:rsid w:val="002133BC"/>
    <w:rsid w:val="0021379C"/>
    <w:rsid w:val="00215B01"/>
    <w:rsid w:val="00221649"/>
    <w:rsid w:val="00221DBD"/>
    <w:rsid w:val="00224720"/>
    <w:rsid w:val="002261E2"/>
    <w:rsid w:val="002261F9"/>
    <w:rsid w:val="00230D53"/>
    <w:rsid w:val="00234182"/>
    <w:rsid w:val="00235E53"/>
    <w:rsid w:val="00237D57"/>
    <w:rsid w:val="002443BC"/>
    <w:rsid w:val="00246BD7"/>
    <w:rsid w:val="00246CAA"/>
    <w:rsid w:val="002502F5"/>
    <w:rsid w:val="002504DF"/>
    <w:rsid w:val="00252F38"/>
    <w:rsid w:val="0025457F"/>
    <w:rsid w:val="00256083"/>
    <w:rsid w:val="00257B8F"/>
    <w:rsid w:val="00262786"/>
    <w:rsid w:val="00270516"/>
    <w:rsid w:val="00270824"/>
    <w:rsid w:val="00270C4A"/>
    <w:rsid w:val="00277BC3"/>
    <w:rsid w:val="0028271D"/>
    <w:rsid w:val="002844CB"/>
    <w:rsid w:val="00294ADC"/>
    <w:rsid w:val="00295A4C"/>
    <w:rsid w:val="002972C8"/>
    <w:rsid w:val="00297E76"/>
    <w:rsid w:val="00297F3C"/>
    <w:rsid w:val="002A061A"/>
    <w:rsid w:val="002A32B5"/>
    <w:rsid w:val="002A3AB7"/>
    <w:rsid w:val="002A4616"/>
    <w:rsid w:val="002A5C88"/>
    <w:rsid w:val="002B51A5"/>
    <w:rsid w:val="002B63D9"/>
    <w:rsid w:val="002B6D25"/>
    <w:rsid w:val="002C0248"/>
    <w:rsid w:val="002C56D2"/>
    <w:rsid w:val="002C6C69"/>
    <w:rsid w:val="002D125A"/>
    <w:rsid w:val="002D23CD"/>
    <w:rsid w:val="002D245C"/>
    <w:rsid w:val="002D2C68"/>
    <w:rsid w:val="002D42F4"/>
    <w:rsid w:val="002D49FA"/>
    <w:rsid w:val="002E17B4"/>
    <w:rsid w:val="002E55D4"/>
    <w:rsid w:val="002E5D5B"/>
    <w:rsid w:val="002E6E22"/>
    <w:rsid w:val="002E773D"/>
    <w:rsid w:val="002F094E"/>
    <w:rsid w:val="002F150D"/>
    <w:rsid w:val="002F2845"/>
    <w:rsid w:val="002F46C9"/>
    <w:rsid w:val="002F5003"/>
    <w:rsid w:val="002F67BE"/>
    <w:rsid w:val="003005BA"/>
    <w:rsid w:val="00302611"/>
    <w:rsid w:val="00307D08"/>
    <w:rsid w:val="00310218"/>
    <w:rsid w:val="00310BB1"/>
    <w:rsid w:val="0031139E"/>
    <w:rsid w:val="00311E55"/>
    <w:rsid w:val="00312B2B"/>
    <w:rsid w:val="00313882"/>
    <w:rsid w:val="00314EE4"/>
    <w:rsid w:val="00314F6E"/>
    <w:rsid w:val="00320E41"/>
    <w:rsid w:val="003215E7"/>
    <w:rsid w:val="003230C2"/>
    <w:rsid w:val="003231CC"/>
    <w:rsid w:val="00323977"/>
    <w:rsid w:val="003249AB"/>
    <w:rsid w:val="00326DAF"/>
    <w:rsid w:val="00327185"/>
    <w:rsid w:val="00327E62"/>
    <w:rsid w:val="003367B9"/>
    <w:rsid w:val="00340715"/>
    <w:rsid w:val="00342988"/>
    <w:rsid w:val="003447CD"/>
    <w:rsid w:val="00345A58"/>
    <w:rsid w:val="00350015"/>
    <w:rsid w:val="003502FA"/>
    <w:rsid w:val="00360477"/>
    <w:rsid w:val="00360A62"/>
    <w:rsid w:val="0036682C"/>
    <w:rsid w:val="00366D7F"/>
    <w:rsid w:val="003708E9"/>
    <w:rsid w:val="00372BE4"/>
    <w:rsid w:val="00373948"/>
    <w:rsid w:val="003756D8"/>
    <w:rsid w:val="00376377"/>
    <w:rsid w:val="00376FCB"/>
    <w:rsid w:val="003833EE"/>
    <w:rsid w:val="00387485"/>
    <w:rsid w:val="003932E3"/>
    <w:rsid w:val="00397252"/>
    <w:rsid w:val="003A2037"/>
    <w:rsid w:val="003A343F"/>
    <w:rsid w:val="003A6AB3"/>
    <w:rsid w:val="003A71CC"/>
    <w:rsid w:val="003A74A4"/>
    <w:rsid w:val="003B1F85"/>
    <w:rsid w:val="003B21DC"/>
    <w:rsid w:val="003B2D44"/>
    <w:rsid w:val="003B3E9D"/>
    <w:rsid w:val="003B661D"/>
    <w:rsid w:val="003C2BEE"/>
    <w:rsid w:val="003D12E3"/>
    <w:rsid w:val="003D1C41"/>
    <w:rsid w:val="003D2C50"/>
    <w:rsid w:val="003D55B0"/>
    <w:rsid w:val="003E4B5A"/>
    <w:rsid w:val="003E4E21"/>
    <w:rsid w:val="003E543C"/>
    <w:rsid w:val="003E5630"/>
    <w:rsid w:val="003E79C7"/>
    <w:rsid w:val="003F0C7D"/>
    <w:rsid w:val="003F510F"/>
    <w:rsid w:val="003F52A1"/>
    <w:rsid w:val="003F61A8"/>
    <w:rsid w:val="004001D4"/>
    <w:rsid w:val="00400EE8"/>
    <w:rsid w:val="00401F39"/>
    <w:rsid w:val="0040232C"/>
    <w:rsid w:val="00402BFE"/>
    <w:rsid w:val="0040697E"/>
    <w:rsid w:val="004073A5"/>
    <w:rsid w:val="0040767B"/>
    <w:rsid w:val="00412701"/>
    <w:rsid w:val="0041478B"/>
    <w:rsid w:val="004167CC"/>
    <w:rsid w:val="00423AE9"/>
    <w:rsid w:val="004263B1"/>
    <w:rsid w:val="00430AD9"/>
    <w:rsid w:val="00430E05"/>
    <w:rsid w:val="00431512"/>
    <w:rsid w:val="004333AA"/>
    <w:rsid w:val="00441FFA"/>
    <w:rsid w:val="004440A3"/>
    <w:rsid w:val="0044492E"/>
    <w:rsid w:val="00445B00"/>
    <w:rsid w:val="004472AB"/>
    <w:rsid w:val="00447386"/>
    <w:rsid w:val="00451495"/>
    <w:rsid w:val="004515F3"/>
    <w:rsid w:val="00454864"/>
    <w:rsid w:val="00454A0A"/>
    <w:rsid w:val="004564CD"/>
    <w:rsid w:val="00457163"/>
    <w:rsid w:val="00460183"/>
    <w:rsid w:val="004611AF"/>
    <w:rsid w:val="00463E8F"/>
    <w:rsid w:val="00466707"/>
    <w:rsid w:val="0046796E"/>
    <w:rsid w:val="004701E1"/>
    <w:rsid w:val="00470786"/>
    <w:rsid w:val="004719FF"/>
    <w:rsid w:val="004734EE"/>
    <w:rsid w:val="00475063"/>
    <w:rsid w:val="004754C6"/>
    <w:rsid w:val="004756AC"/>
    <w:rsid w:val="00476683"/>
    <w:rsid w:val="00477A62"/>
    <w:rsid w:val="004830C0"/>
    <w:rsid w:val="004834C0"/>
    <w:rsid w:val="00485DFD"/>
    <w:rsid w:val="00485F6C"/>
    <w:rsid w:val="00487137"/>
    <w:rsid w:val="004908D6"/>
    <w:rsid w:val="004958D2"/>
    <w:rsid w:val="004A030C"/>
    <w:rsid w:val="004A064C"/>
    <w:rsid w:val="004A1ECA"/>
    <w:rsid w:val="004A213D"/>
    <w:rsid w:val="004A3506"/>
    <w:rsid w:val="004A3C82"/>
    <w:rsid w:val="004A53C7"/>
    <w:rsid w:val="004B07B6"/>
    <w:rsid w:val="004B2CFD"/>
    <w:rsid w:val="004B353D"/>
    <w:rsid w:val="004B5220"/>
    <w:rsid w:val="004B67CA"/>
    <w:rsid w:val="004B68F2"/>
    <w:rsid w:val="004C1BAF"/>
    <w:rsid w:val="004C2826"/>
    <w:rsid w:val="004C3E34"/>
    <w:rsid w:val="004C7289"/>
    <w:rsid w:val="004C7891"/>
    <w:rsid w:val="004D13C6"/>
    <w:rsid w:val="004D1D3A"/>
    <w:rsid w:val="004D388E"/>
    <w:rsid w:val="004D3C69"/>
    <w:rsid w:val="004D4596"/>
    <w:rsid w:val="004D4C1C"/>
    <w:rsid w:val="004D55A4"/>
    <w:rsid w:val="004D5ADB"/>
    <w:rsid w:val="004D68CF"/>
    <w:rsid w:val="004D7925"/>
    <w:rsid w:val="004E0D12"/>
    <w:rsid w:val="004E1D71"/>
    <w:rsid w:val="004E3859"/>
    <w:rsid w:val="004E3B4C"/>
    <w:rsid w:val="004E7831"/>
    <w:rsid w:val="004E7D35"/>
    <w:rsid w:val="004E7E8B"/>
    <w:rsid w:val="004F4F3B"/>
    <w:rsid w:val="004F56DA"/>
    <w:rsid w:val="0050121B"/>
    <w:rsid w:val="00501365"/>
    <w:rsid w:val="00501FBA"/>
    <w:rsid w:val="00503955"/>
    <w:rsid w:val="00505EDD"/>
    <w:rsid w:val="0051168A"/>
    <w:rsid w:val="005138D5"/>
    <w:rsid w:val="00515560"/>
    <w:rsid w:val="00517130"/>
    <w:rsid w:val="00517602"/>
    <w:rsid w:val="005177C8"/>
    <w:rsid w:val="005203BF"/>
    <w:rsid w:val="005217F9"/>
    <w:rsid w:val="00522734"/>
    <w:rsid w:val="00523175"/>
    <w:rsid w:val="00526094"/>
    <w:rsid w:val="00527647"/>
    <w:rsid w:val="00527F55"/>
    <w:rsid w:val="00530000"/>
    <w:rsid w:val="005314AD"/>
    <w:rsid w:val="00533997"/>
    <w:rsid w:val="00535B74"/>
    <w:rsid w:val="00536754"/>
    <w:rsid w:val="00537307"/>
    <w:rsid w:val="005517C6"/>
    <w:rsid w:val="00552E5D"/>
    <w:rsid w:val="005562F7"/>
    <w:rsid w:val="00557CDB"/>
    <w:rsid w:val="00563E3E"/>
    <w:rsid w:val="005660A9"/>
    <w:rsid w:val="00566396"/>
    <w:rsid w:val="00570127"/>
    <w:rsid w:val="005706BB"/>
    <w:rsid w:val="005725D3"/>
    <w:rsid w:val="00580EF6"/>
    <w:rsid w:val="00583EBA"/>
    <w:rsid w:val="005878F8"/>
    <w:rsid w:val="0059288A"/>
    <w:rsid w:val="005929FA"/>
    <w:rsid w:val="00594612"/>
    <w:rsid w:val="00595DD9"/>
    <w:rsid w:val="00596109"/>
    <w:rsid w:val="00596A15"/>
    <w:rsid w:val="00596FD2"/>
    <w:rsid w:val="005A04CA"/>
    <w:rsid w:val="005A1B0C"/>
    <w:rsid w:val="005A23E9"/>
    <w:rsid w:val="005A3FFE"/>
    <w:rsid w:val="005A4342"/>
    <w:rsid w:val="005A4DEB"/>
    <w:rsid w:val="005A4F6E"/>
    <w:rsid w:val="005A7172"/>
    <w:rsid w:val="005B1657"/>
    <w:rsid w:val="005B1997"/>
    <w:rsid w:val="005B1999"/>
    <w:rsid w:val="005B7CC6"/>
    <w:rsid w:val="005C32A0"/>
    <w:rsid w:val="005C6B90"/>
    <w:rsid w:val="005C7526"/>
    <w:rsid w:val="005D6252"/>
    <w:rsid w:val="005D6C2F"/>
    <w:rsid w:val="005D7319"/>
    <w:rsid w:val="005D7923"/>
    <w:rsid w:val="005F12BA"/>
    <w:rsid w:val="005F22F0"/>
    <w:rsid w:val="005F2B8E"/>
    <w:rsid w:val="005F2D92"/>
    <w:rsid w:val="005F5FAF"/>
    <w:rsid w:val="006005A7"/>
    <w:rsid w:val="00600CC4"/>
    <w:rsid w:val="00601420"/>
    <w:rsid w:val="00607E6D"/>
    <w:rsid w:val="006102CA"/>
    <w:rsid w:val="0061097C"/>
    <w:rsid w:val="00613FEF"/>
    <w:rsid w:val="00620E4B"/>
    <w:rsid w:val="00622A85"/>
    <w:rsid w:val="00623485"/>
    <w:rsid w:val="006264C5"/>
    <w:rsid w:val="0063013E"/>
    <w:rsid w:val="00632F82"/>
    <w:rsid w:val="006370C1"/>
    <w:rsid w:val="00637C96"/>
    <w:rsid w:val="00640885"/>
    <w:rsid w:val="00641134"/>
    <w:rsid w:val="006444E3"/>
    <w:rsid w:val="00644A45"/>
    <w:rsid w:val="00645CE3"/>
    <w:rsid w:val="00645EFC"/>
    <w:rsid w:val="0064648F"/>
    <w:rsid w:val="00646FBB"/>
    <w:rsid w:val="006471B2"/>
    <w:rsid w:val="0064799B"/>
    <w:rsid w:val="00647C54"/>
    <w:rsid w:val="00651601"/>
    <w:rsid w:val="0065207B"/>
    <w:rsid w:val="0065343B"/>
    <w:rsid w:val="0065360C"/>
    <w:rsid w:val="00654F99"/>
    <w:rsid w:val="006615D0"/>
    <w:rsid w:val="00662D43"/>
    <w:rsid w:val="00664AF8"/>
    <w:rsid w:val="0066651B"/>
    <w:rsid w:val="0066672B"/>
    <w:rsid w:val="006678D7"/>
    <w:rsid w:val="006711A3"/>
    <w:rsid w:val="00672ACE"/>
    <w:rsid w:val="0067546C"/>
    <w:rsid w:val="0067620D"/>
    <w:rsid w:val="00676D37"/>
    <w:rsid w:val="006813F9"/>
    <w:rsid w:val="0068197C"/>
    <w:rsid w:val="006879DD"/>
    <w:rsid w:val="00687A48"/>
    <w:rsid w:val="006921FE"/>
    <w:rsid w:val="00695DFC"/>
    <w:rsid w:val="006A0C23"/>
    <w:rsid w:val="006A0CF7"/>
    <w:rsid w:val="006A10C4"/>
    <w:rsid w:val="006A3ED6"/>
    <w:rsid w:val="006A489D"/>
    <w:rsid w:val="006A51C1"/>
    <w:rsid w:val="006A70A1"/>
    <w:rsid w:val="006B0841"/>
    <w:rsid w:val="006B1931"/>
    <w:rsid w:val="006B2988"/>
    <w:rsid w:val="006B3162"/>
    <w:rsid w:val="006B5223"/>
    <w:rsid w:val="006C089D"/>
    <w:rsid w:val="006C2D9E"/>
    <w:rsid w:val="006C43E4"/>
    <w:rsid w:val="006C4D19"/>
    <w:rsid w:val="006C4F00"/>
    <w:rsid w:val="006C599F"/>
    <w:rsid w:val="006C6A36"/>
    <w:rsid w:val="006C74BA"/>
    <w:rsid w:val="006D1580"/>
    <w:rsid w:val="006D2D62"/>
    <w:rsid w:val="006D3212"/>
    <w:rsid w:val="006D3C93"/>
    <w:rsid w:val="006D4768"/>
    <w:rsid w:val="006D66A9"/>
    <w:rsid w:val="006E3B88"/>
    <w:rsid w:val="006E3BA2"/>
    <w:rsid w:val="006E5157"/>
    <w:rsid w:val="006E5748"/>
    <w:rsid w:val="006E5F3F"/>
    <w:rsid w:val="006E6FE9"/>
    <w:rsid w:val="006F69D0"/>
    <w:rsid w:val="006F6CDD"/>
    <w:rsid w:val="006F78BA"/>
    <w:rsid w:val="006F7F96"/>
    <w:rsid w:val="00700A34"/>
    <w:rsid w:val="007014FA"/>
    <w:rsid w:val="007016A3"/>
    <w:rsid w:val="007036BE"/>
    <w:rsid w:val="0070578A"/>
    <w:rsid w:val="007057CC"/>
    <w:rsid w:val="00706AF0"/>
    <w:rsid w:val="00707E93"/>
    <w:rsid w:val="00710889"/>
    <w:rsid w:val="007113A5"/>
    <w:rsid w:val="00716E23"/>
    <w:rsid w:val="007226B8"/>
    <w:rsid w:val="007242E0"/>
    <w:rsid w:val="00724E86"/>
    <w:rsid w:val="0072626F"/>
    <w:rsid w:val="00726727"/>
    <w:rsid w:val="00727A82"/>
    <w:rsid w:val="00730386"/>
    <w:rsid w:val="00730CF6"/>
    <w:rsid w:val="00731268"/>
    <w:rsid w:val="00733682"/>
    <w:rsid w:val="00734020"/>
    <w:rsid w:val="0073761C"/>
    <w:rsid w:val="00737FB8"/>
    <w:rsid w:val="00744502"/>
    <w:rsid w:val="00752292"/>
    <w:rsid w:val="007528EB"/>
    <w:rsid w:val="007608F2"/>
    <w:rsid w:val="00761D94"/>
    <w:rsid w:val="00761FD8"/>
    <w:rsid w:val="00763AA7"/>
    <w:rsid w:val="0076530B"/>
    <w:rsid w:val="007660C7"/>
    <w:rsid w:val="00775F88"/>
    <w:rsid w:val="00776FA5"/>
    <w:rsid w:val="00777D38"/>
    <w:rsid w:val="007802E6"/>
    <w:rsid w:val="00780B2B"/>
    <w:rsid w:val="00781835"/>
    <w:rsid w:val="0078498F"/>
    <w:rsid w:val="00791C8F"/>
    <w:rsid w:val="00792A2B"/>
    <w:rsid w:val="00795678"/>
    <w:rsid w:val="00796E27"/>
    <w:rsid w:val="0079732A"/>
    <w:rsid w:val="007A1380"/>
    <w:rsid w:val="007A5216"/>
    <w:rsid w:val="007A6AE6"/>
    <w:rsid w:val="007A76D5"/>
    <w:rsid w:val="007B6371"/>
    <w:rsid w:val="007C1639"/>
    <w:rsid w:val="007C25E5"/>
    <w:rsid w:val="007C273F"/>
    <w:rsid w:val="007C3169"/>
    <w:rsid w:val="007C32B5"/>
    <w:rsid w:val="007C4899"/>
    <w:rsid w:val="007C4A77"/>
    <w:rsid w:val="007D4375"/>
    <w:rsid w:val="007D4E46"/>
    <w:rsid w:val="007E1B50"/>
    <w:rsid w:val="007E335A"/>
    <w:rsid w:val="007E79DD"/>
    <w:rsid w:val="007F3C46"/>
    <w:rsid w:val="007F51EB"/>
    <w:rsid w:val="0080371E"/>
    <w:rsid w:val="00805910"/>
    <w:rsid w:val="00805B35"/>
    <w:rsid w:val="008163E2"/>
    <w:rsid w:val="00816620"/>
    <w:rsid w:val="00820018"/>
    <w:rsid w:val="00820162"/>
    <w:rsid w:val="008216BF"/>
    <w:rsid w:val="008301E0"/>
    <w:rsid w:val="00831CAE"/>
    <w:rsid w:val="008338B9"/>
    <w:rsid w:val="00833E04"/>
    <w:rsid w:val="00835530"/>
    <w:rsid w:val="00835C10"/>
    <w:rsid w:val="0084791A"/>
    <w:rsid w:val="00854599"/>
    <w:rsid w:val="00857AB5"/>
    <w:rsid w:val="00864476"/>
    <w:rsid w:val="00867DCF"/>
    <w:rsid w:val="00874470"/>
    <w:rsid w:val="00876B2C"/>
    <w:rsid w:val="008771B6"/>
    <w:rsid w:val="00877C1F"/>
    <w:rsid w:val="00880BD4"/>
    <w:rsid w:val="00886424"/>
    <w:rsid w:val="00886936"/>
    <w:rsid w:val="008921BB"/>
    <w:rsid w:val="00894D60"/>
    <w:rsid w:val="00895155"/>
    <w:rsid w:val="008A0C5B"/>
    <w:rsid w:val="008A208D"/>
    <w:rsid w:val="008A7DF0"/>
    <w:rsid w:val="008B02FF"/>
    <w:rsid w:val="008B18D0"/>
    <w:rsid w:val="008B1C9A"/>
    <w:rsid w:val="008B2CBC"/>
    <w:rsid w:val="008B5493"/>
    <w:rsid w:val="008B63B0"/>
    <w:rsid w:val="008C0927"/>
    <w:rsid w:val="008C3D19"/>
    <w:rsid w:val="008C588D"/>
    <w:rsid w:val="008D03D0"/>
    <w:rsid w:val="008D4A72"/>
    <w:rsid w:val="008D5D69"/>
    <w:rsid w:val="008E40E0"/>
    <w:rsid w:val="008E6E31"/>
    <w:rsid w:val="008E708B"/>
    <w:rsid w:val="008F03D1"/>
    <w:rsid w:val="008F3B8D"/>
    <w:rsid w:val="008F5E35"/>
    <w:rsid w:val="008F7648"/>
    <w:rsid w:val="008F7E78"/>
    <w:rsid w:val="009014B2"/>
    <w:rsid w:val="00901A3C"/>
    <w:rsid w:val="00901BF8"/>
    <w:rsid w:val="0090277D"/>
    <w:rsid w:val="009048CE"/>
    <w:rsid w:val="009061AC"/>
    <w:rsid w:val="0092333B"/>
    <w:rsid w:val="00923D79"/>
    <w:rsid w:val="009240C6"/>
    <w:rsid w:val="00925265"/>
    <w:rsid w:val="00926022"/>
    <w:rsid w:val="0093045D"/>
    <w:rsid w:val="009307F7"/>
    <w:rsid w:val="00933A8A"/>
    <w:rsid w:val="00941181"/>
    <w:rsid w:val="009419B5"/>
    <w:rsid w:val="009438D5"/>
    <w:rsid w:val="00950C98"/>
    <w:rsid w:val="00952E17"/>
    <w:rsid w:val="0096012B"/>
    <w:rsid w:val="0096081D"/>
    <w:rsid w:val="00961FE5"/>
    <w:rsid w:val="0096251C"/>
    <w:rsid w:val="0096286B"/>
    <w:rsid w:val="009634D1"/>
    <w:rsid w:val="009642D6"/>
    <w:rsid w:val="00964C3E"/>
    <w:rsid w:val="009672F0"/>
    <w:rsid w:val="009713FE"/>
    <w:rsid w:val="009717E8"/>
    <w:rsid w:val="00977805"/>
    <w:rsid w:val="009812D7"/>
    <w:rsid w:val="009969B2"/>
    <w:rsid w:val="00996E74"/>
    <w:rsid w:val="009970FC"/>
    <w:rsid w:val="009973CD"/>
    <w:rsid w:val="00997952"/>
    <w:rsid w:val="009A3377"/>
    <w:rsid w:val="009A66FF"/>
    <w:rsid w:val="009A6A8A"/>
    <w:rsid w:val="009B3E80"/>
    <w:rsid w:val="009B3FF0"/>
    <w:rsid w:val="009B594F"/>
    <w:rsid w:val="009B612D"/>
    <w:rsid w:val="009B6213"/>
    <w:rsid w:val="009B62BB"/>
    <w:rsid w:val="009B72AD"/>
    <w:rsid w:val="009B7BEC"/>
    <w:rsid w:val="009C0598"/>
    <w:rsid w:val="009C05A4"/>
    <w:rsid w:val="009C40F5"/>
    <w:rsid w:val="009D26B6"/>
    <w:rsid w:val="009D2773"/>
    <w:rsid w:val="009D3EF9"/>
    <w:rsid w:val="009E0B96"/>
    <w:rsid w:val="009E19A8"/>
    <w:rsid w:val="009E203B"/>
    <w:rsid w:val="009E4B39"/>
    <w:rsid w:val="009E50C5"/>
    <w:rsid w:val="009F111F"/>
    <w:rsid w:val="009F14AF"/>
    <w:rsid w:val="009F2338"/>
    <w:rsid w:val="009F3A1F"/>
    <w:rsid w:val="009F421F"/>
    <w:rsid w:val="00A01A91"/>
    <w:rsid w:val="00A05C5E"/>
    <w:rsid w:val="00A05F46"/>
    <w:rsid w:val="00A10BD1"/>
    <w:rsid w:val="00A117DC"/>
    <w:rsid w:val="00A124BF"/>
    <w:rsid w:val="00A1301B"/>
    <w:rsid w:val="00A1320A"/>
    <w:rsid w:val="00A14CF7"/>
    <w:rsid w:val="00A224D5"/>
    <w:rsid w:val="00A242C7"/>
    <w:rsid w:val="00A306E5"/>
    <w:rsid w:val="00A33009"/>
    <w:rsid w:val="00A33612"/>
    <w:rsid w:val="00A358B2"/>
    <w:rsid w:val="00A36DD8"/>
    <w:rsid w:val="00A4141D"/>
    <w:rsid w:val="00A41EAD"/>
    <w:rsid w:val="00A4561B"/>
    <w:rsid w:val="00A45E64"/>
    <w:rsid w:val="00A47090"/>
    <w:rsid w:val="00A503F3"/>
    <w:rsid w:val="00A55360"/>
    <w:rsid w:val="00A56A43"/>
    <w:rsid w:val="00A57602"/>
    <w:rsid w:val="00A60E03"/>
    <w:rsid w:val="00A6514B"/>
    <w:rsid w:val="00A674A9"/>
    <w:rsid w:val="00A674CD"/>
    <w:rsid w:val="00A67766"/>
    <w:rsid w:val="00A70450"/>
    <w:rsid w:val="00A70975"/>
    <w:rsid w:val="00A72F32"/>
    <w:rsid w:val="00A76A94"/>
    <w:rsid w:val="00A80039"/>
    <w:rsid w:val="00A80923"/>
    <w:rsid w:val="00A80BB2"/>
    <w:rsid w:val="00A909EF"/>
    <w:rsid w:val="00A90ABC"/>
    <w:rsid w:val="00A90D0E"/>
    <w:rsid w:val="00A90FC8"/>
    <w:rsid w:val="00A913E3"/>
    <w:rsid w:val="00A9180B"/>
    <w:rsid w:val="00A92085"/>
    <w:rsid w:val="00A94226"/>
    <w:rsid w:val="00A953B5"/>
    <w:rsid w:val="00A958A1"/>
    <w:rsid w:val="00A95A9B"/>
    <w:rsid w:val="00A9602E"/>
    <w:rsid w:val="00A96BDA"/>
    <w:rsid w:val="00A971E6"/>
    <w:rsid w:val="00A97FA9"/>
    <w:rsid w:val="00AA1EC1"/>
    <w:rsid w:val="00AA281F"/>
    <w:rsid w:val="00AA2B13"/>
    <w:rsid w:val="00AA4F75"/>
    <w:rsid w:val="00AB01C0"/>
    <w:rsid w:val="00AB12D9"/>
    <w:rsid w:val="00AB2E4D"/>
    <w:rsid w:val="00AB4373"/>
    <w:rsid w:val="00AB43E4"/>
    <w:rsid w:val="00AB6993"/>
    <w:rsid w:val="00AC0856"/>
    <w:rsid w:val="00AC3611"/>
    <w:rsid w:val="00AD1F64"/>
    <w:rsid w:val="00AD23B3"/>
    <w:rsid w:val="00AD3700"/>
    <w:rsid w:val="00AD39C8"/>
    <w:rsid w:val="00AD3F6C"/>
    <w:rsid w:val="00AD457C"/>
    <w:rsid w:val="00AD50A3"/>
    <w:rsid w:val="00AD6CE1"/>
    <w:rsid w:val="00AE031D"/>
    <w:rsid w:val="00AE0CF6"/>
    <w:rsid w:val="00AE2535"/>
    <w:rsid w:val="00AE2A01"/>
    <w:rsid w:val="00AF2DD0"/>
    <w:rsid w:val="00AF4A65"/>
    <w:rsid w:val="00AF4A9F"/>
    <w:rsid w:val="00B003DE"/>
    <w:rsid w:val="00B0177B"/>
    <w:rsid w:val="00B01D70"/>
    <w:rsid w:val="00B01F0C"/>
    <w:rsid w:val="00B027CB"/>
    <w:rsid w:val="00B02D86"/>
    <w:rsid w:val="00B0429E"/>
    <w:rsid w:val="00B17385"/>
    <w:rsid w:val="00B20660"/>
    <w:rsid w:val="00B20C40"/>
    <w:rsid w:val="00B235F2"/>
    <w:rsid w:val="00B25C0B"/>
    <w:rsid w:val="00B2769B"/>
    <w:rsid w:val="00B31F0D"/>
    <w:rsid w:val="00B400F6"/>
    <w:rsid w:val="00B40432"/>
    <w:rsid w:val="00B414BF"/>
    <w:rsid w:val="00B50268"/>
    <w:rsid w:val="00B51278"/>
    <w:rsid w:val="00B53F73"/>
    <w:rsid w:val="00B56D8E"/>
    <w:rsid w:val="00B57F9B"/>
    <w:rsid w:val="00B619BC"/>
    <w:rsid w:val="00B63E86"/>
    <w:rsid w:val="00B64614"/>
    <w:rsid w:val="00B7099B"/>
    <w:rsid w:val="00B712E4"/>
    <w:rsid w:val="00B734E5"/>
    <w:rsid w:val="00B75D4D"/>
    <w:rsid w:val="00B75E29"/>
    <w:rsid w:val="00B7600A"/>
    <w:rsid w:val="00B801A3"/>
    <w:rsid w:val="00B824D0"/>
    <w:rsid w:val="00B83066"/>
    <w:rsid w:val="00B83DA1"/>
    <w:rsid w:val="00B840BE"/>
    <w:rsid w:val="00B86457"/>
    <w:rsid w:val="00B94163"/>
    <w:rsid w:val="00B944DF"/>
    <w:rsid w:val="00B94C1F"/>
    <w:rsid w:val="00B95224"/>
    <w:rsid w:val="00B96025"/>
    <w:rsid w:val="00B96E34"/>
    <w:rsid w:val="00BA0645"/>
    <w:rsid w:val="00BA066B"/>
    <w:rsid w:val="00BA1D94"/>
    <w:rsid w:val="00BB4574"/>
    <w:rsid w:val="00BC0F3E"/>
    <w:rsid w:val="00BC3171"/>
    <w:rsid w:val="00BC70AB"/>
    <w:rsid w:val="00BD1DCF"/>
    <w:rsid w:val="00BD3DDA"/>
    <w:rsid w:val="00BD56B6"/>
    <w:rsid w:val="00BD7F9B"/>
    <w:rsid w:val="00BE5A40"/>
    <w:rsid w:val="00BF1D08"/>
    <w:rsid w:val="00BF4486"/>
    <w:rsid w:val="00C01ABC"/>
    <w:rsid w:val="00C01F74"/>
    <w:rsid w:val="00C021B4"/>
    <w:rsid w:val="00C02A74"/>
    <w:rsid w:val="00C02E38"/>
    <w:rsid w:val="00C07309"/>
    <w:rsid w:val="00C104DE"/>
    <w:rsid w:val="00C141AD"/>
    <w:rsid w:val="00C14A89"/>
    <w:rsid w:val="00C162C9"/>
    <w:rsid w:val="00C223B5"/>
    <w:rsid w:val="00C22B4F"/>
    <w:rsid w:val="00C237E0"/>
    <w:rsid w:val="00C23FC7"/>
    <w:rsid w:val="00C2441E"/>
    <w:rsid w:val="00C268C0"/>
    <w:rsid w:val="00C32E44"/>
    <w:rsid w:val="00C33B23"/>
    <w:rsid w:val="00C35D7E"/>
    <w:rsid w:val="00C40795"/>
    <w:rsid w:val="00C452F3"/>
    <w:rsid w:val="00C50AFD"/>
    <w:rsid w:val="00C50FF4"/>
    <w:rsid w:val="00C537E2"/>
    <w:rsid w:val="00C54F6B"/>
    <w:rsid w:val="00C56A9D"/>
    <w:rsid w:val="00C57590"/>
    <w:rsid w:val="00C60362"/>
    <w:rsid w:val="00C62068"/>
    <w:rsid w:val="00C6251E"/>
    <w:rsid w:val="00C62B1F"/>
    <w:rsid w:val="00C63372"/>
    <w:rsid w:val="00C64FC5"/>
    <w:rsid w:val="00C675FF"/>
    <w:rsid w:val="00C70E74"/>
    <w:rsid w:val="00C71C43"/>
    <w:rsid w:val="00C72121"/>
    <w:rsid w:val="00C72564"/>
    <w:rsid w:val="00C7690F"/>
    <w:rsid w:val="00C81B4C"/>
    <w:rsid w:val="00C81BE4"/>
    <w:rsid w:val="00C82A13"/>
    <w:rsid w:val="00C85B91"/>
    <w:rsid w:val="00C86AAE"/>
    <w:rsid w:val="00C87B2F"/>
    <w:rsid w:val="00C9116B"/>
    <w:rsid w:val="00C92C70"/>
    <w:rsid w:val="00CA109F"/>
    <w:rsid w:val="00CA2019"/>
    <w:rsid w:val="00CA31B2"/>
    <w:rsid w:val="00CA5266"/>
    <w:rsid w:val="00CA5397"/>
    <w:rsid w:val="00CA63FD"/>
    <w:rsid w:val="00CB036E"/>
    <w:rsid w:val="00CB1BCF"/>
    <w:rsid w:val="00CB5F13"/>
    <w:rsid w:val="00CB71AC"/>
    <w:rsid w:val="00CC423C"/>
    <w:rsid w:val="00CD24DD"/>
    <w:rsid w:val="00CE396B"/>
    <w:rsid w:val="00CE3D93"/>
    <w:rsid w:val="00CF2993"/>
    <w:rsid w:val="00CF2B0B"/>
    <w:rsid w:val="00CF2F38"/>
    <w:rsid w:val="00CF467F"/>
    <w:rsid w:val="00CF4691"/>
    <w:rsid w:val="00CF4A00"/>
    <w:rsid w:val="00CF7643"/>
    <w:rsid w:val="00CF7F32"/>
    <w:rsid w:val="00D03A57"/>
    <w:rsid w:val="00D044FF"/>
    <w:rsid w:val="00D04921"/>
    <w:rsid w:val="00D049A7"/>
    <w:rsid w:val="00D04B48"/>
    <w:rsid w:val="00D076FD"/>
    <w:rsid w:val="00D100E5"/>
    <w:rsid w:val="00D13902"/>
    <w:rsid w:val="00D143FA"/>
    <w:rsid w:val="00D16653"/>
    <w:rsid w:val="00D17004"/>
    <w:rsid w:val="00D17E8B"/>
    <w:rsid w:val="00D2031F"/>
    <w:rsid w:val="00D22544"/>
    <w:rsid w:val="00D22B9C"/>
    <w:rsid w:val="00D2495B"/>
    <w:rsid w:val="00D25BD0"/>
    <w:rsid w:val="00D25FB7"/>
    <w:rsid w:val="00D35220"/>
    <w:rsid w:val="00D4055E"/>
    <w:rsid w:val="00D41267"/>
    <w:rsid w:val="00D45332"/>
    <w:rsid w:val="00D51049"/>
    <w:rsid w:val="00D547B6"/>
    <w:rsid w:val="00D54B7F"/>
    <w:rsid w:val="00D54D41"/>
    <w:rsid w:val="00D54EBD"/>
    <w:rsid w:val="00D55DB6"/>
    <w:rsid w:val="00D56812"/>
    <w:rsid w:val="00D56F17"/>
    <w:rsid w:val="00D608E4"/>
    <w:rsid w:val="00D65E82"/>
    <w:rsid w:val="00D70507"/>
    <w:rsid w:val="00D706BC"/>
    <w:rsid w:val="00D72404"/>
    <w:rsid w:val="00D8545D"/>
    <w:rsid w:val="00D85BDC"/>
    <w:rsid w:val="00D873ED"/>
    <w:rsid w:val="00D9018F"/>
    <w:rsid w:val="00D910B1"/>
    <w:rsid w:val="00D91731"/>
    <w:rsid w:val="00D9191D"/>
    <w:rsid w:val="00D94CD6"/>
    <w:rsid w:val="00D959CA"/>
    <w:rsid w:val="00D97246"/>
    <w:rsid w:val="00DA1248"/>
    <w:rsid w:val="00DA3A8D"/>
    <w:rsid w:val="00DA486C"/>
    <w:rsid w:val="00DA539F"/>
    <w:rsid w:val="00DA7B3E"/>
    <w:rsid w:val="00DB03B7"/>
    <w:rsid w:val="00DB0C6A"/>
    <w:rsid w:val="00DB5C2D"/>
    <w:rsid w:val="00DB7818"/>
    <w:rsid w:val="00DC0A99"/>
    <w:rsid w:val="00DC2B37"/>
    <w:rsid w:val="00DC36A1"/>
    <w:rsid w:val="00DC479C"/>
    <w:rsid w:val="00DC51F1"/>
    <w:rsid w:val="00DC56A6"/>
    <w:rsid w:val="00DD044F"/>
    <w:rsid w:val="00DD265F"/>
    <w:rsid w:val="00DD295D"/>
    <w:rsid w:val="00DD4244"/>
    <w:rsid w:val="00DD5B47"/>
    <w:rsid w:val="00DD6D06"/>
    <w:rsid w:val="00DD6E70"/>
    <w:rsid w:val="00DD7206"/>
    <w:rsid w:val="00DE0FA3"/>
    <w:rsid w:val="00DE21B6"/>
    <w:rsid w:val="00DF0E4F"/>
    <w:rsid w:val="00DF1048"/>
    <w:rsid w:val="00DF23E0"/>
    <w:rsid w:val="00DF2BF4"/>
    <w:rsid w:val="00DF3028"/>
    <w:rsid w:val="00DF4AA8"/>
    <w:rsid w:val="00DF5A92"/>
    <w:rsid w:val="00DF780F"/>
    <w:rsid w:val="00E05B1C"/>
    <w:rsid w:val="00E07BAE"/>
    <w:rsid w:val="00E1031C"/>
    <w:rsid w:val="00E11EA1"/>
    <w:rsid w:val="00E13199"/>
    <w:rsid w:val="00E20E04"/>
    <w:rsid w:val="00E23A35"/>
    <w:rsid w:val="00E3096B"/>
    <w:rsid w:val="00E310F0"/>
    <w:rsid w:val="00E34459"/>
    <w:rsid w:val="00E422C6"/>
    <w:rsid w:val="00E432D5"/>
    <w:rsid w:val="00E45A40"/>
    <w:rsid w:val="00E506AF"/>
    <w:rsid w:val="00E50B3C"/>
    <w:rsid w:val="00E50B4C"/>
    <w:rsid w:val="00E52AD2"/>
    <w:rsid w:val="00E53763"/>
    <w:rsid w:val="00E6251D"/>
    <w:rsid w:val="00E62C77"/>
    <w:rsid w:val="00E730CD"/>
    <w:rsid w:val="00E74141"/>
    <w:rsid w:val="00E74364"/>
    <w:rsid w:val="00E76233"/>
    <w:rsid w:val="00E7682E"/>
    <w:rsid w:val="00E77BF4"/>
    <w:rsid w:val="00E80E26"/>
    <w:rsid w:val="00E81578"/>
    <w:rsid w:val="00E8293A"/>
    <w:rsid w:val="00E830A2"/>
    <w:rsid w:val="00E85BEC"/>
    <w:rsid w:val="00E870F3"/>
    <w:rsid w:val="00E87710"/>
    <w:rsid w:val="00E90D27"/>
    <w:rsid w:val="00E9425A"/>
    <w:rsid w:val="00E951E9"/>
    <w:rsid w:val="00E973E1"/>
    <w:rsid w:val="00EA1060"/>
    <w:rsid w:val="00EA4A92"/>
    <w:rsid w:val="00EA561F"/>
    <w:rsid w:val="00EA5D47"/>
    <w:rsid w:val="00EB1BA6"/>
    <w:rsid w:val="00EB31E5"/>
    <w:rsid w:val="00EB4B01"/>
    <w:rsid w:val="00EB732F"/>
    <w:rsid w:val="00EC5E92"/>
    <w:rsid w:val="00ED26ED"/>
    <w:rsid w:val="00ED2D8E"/>
    <w:rsid w:val="00ED3D8C"/>
    <w:rsid w:val="00ED4B13"/>
    <w:rsid w:val="00ED627E"/>
    <w:rsid w:val="00EE0445"/>
    <w:rsid w:val="00EE2FB8"/>
    <w:rsid w:val="00EE755A"/>
    <w:rsid w:val="00EF115A"/>
    <w:rsid w:val="00EF3950"/>
    <w:rsid w:val="00EF40C1"/>
    <w:rsid w:val="00EF55FC"/>
    <w:rsid w:val="00F02CC3"/>
    <w:rsid w:val="00F10101"/>
    <w:rsid w:val="00F10798"/>
    <w:rsid w:val="00F10887"/>
    <w:rsid w:val="00F205EF"/>
    <w:rsid w:val="00F229BF"/>
    <w:rsid w:val="00F22C8C"/>
    <w:rsid w:val="00F27678"/>
    <w:rsid w:val="00F30358"/>
    <w:rsid w:val="00F3086B"/>
    <w:rsid w:val="00F34526"/>
    <w:rsid w:val="00F35423"/>
    <w:rsid w:val="00F35BD5"/>
    <w:rsid w:val="00F3739E"/>
    <w:rsid w:val="00F37A73"/>
    <w:rsid w:val="00F37EB4"/>
    <w:rsid w:val="00F37EBD"/>
    <w:rsid w:val="00F404F2"/>
    <w:rsid w:val="00F4108D"/>
    <w:rsid w:val="00F44466"/>
    <w:rsid w:val="00F51536"/>
    <w:rsid w:val="00F521D9"/>
    <w:rsid w:val="00F537B7"/>
    <w:rsid w:val="00F564CA"/>
    <w:rsid w:val="00F56E71"/>
    <w:rsid w:val="00F60EEF"/>
    <w:rsid w:val="00F61A07"/>
    <w:rsid w:val="00F70507"/>
    <w:rsid w:val="00F706C1"/>
    <w:rsid w:val="00F739A3"/>
    <w:rsid w:val="00F76400"/>
    <w:rsid w:val="00F77D72"/>
    <w:rsid w:val="00F82C19"/>
    <w:rsid w:val="00F833D2"/>
    <w:rsid w:val="00F83CD8"/>
    <w:rsid w:val="00F84544"/>
    <w:rsid w:val="00F85081"/>
    <w:rsid w:val="00F87536"/>
    <w:rsid w:val="00F8774A"/>
    <w:rsid w:val="00F9009F"/>
    <w:rsid w:val="00F90CB1"/>
    <w:rsid w:val="00F9140D"/>
    <w:rsid w:val="00F91CF5"/>
    <w:rsid w:val="00F9304F"/>
    <w:rsid w:val="00F9462F"/>
    <w:rsid w:val="00F95AF4"/>
    <w:rsid w:val="00F9696A"/>
    <w:rsid w:val="00FA1CA7"/>
    <w:rsid w:val="00FA2FB6"/>
    <w:rsid w:val="00FA4562"/>
    <w:rsid w:val="00FA4BA2"/>
    <w:rsid w:val="00FB331A"/>
    <w:rsid w:val="00FB41E3"/>
    <w:rsid w:val="00FB648E"/>
    <w:rsid w:val="00FC0363"/>
    <w:rsid w:val="00FC2D8B"/>
    <w:rsid w:val="00FC47EF"/>
    <w:rsid w:val="00FC7967"/>
    <w:rsid w:val="00FD0C0D"/>
    <w:rsid w:val="00FD20A8"/>
    <w:rsid w:val="00FD2613"/>
    <w:rsid w:val="00FD41EC"/>
    <w:rsid w:val="00FD59EB"/>
    <w:rsid w:val="00FD5B42"/>
    <w:rsid w:val="00FD5FFE"/>
    <w:rsid w:val="00FE1542"/>
    <w:rsid w:val="00FE2D0E"/>
    <w:rsid w:val="00FE4CB7"/>
    <w:rsid w:val="00FF0DE4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288CBF-6F7D-4D3A-967C-E5FFF5B3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A4F75"/>
    <w:pPr>
      <w:spacing w:line="276" w:lineRule="auto"/>
    </w:pPr>
    <w:rPr>
      <w:color w:val="243861" w:themeColor="accent1"/>
      <w:sz w:val="22"/>
    </w:rPr>
  </w:style>
  <w:style w:type="paragraph" w:styleId="Rubrik1">
    <w:name w:val="heading 1"/>
    <w:basedOn w:val="Normal"/>
    <w:next w:val="Brdtext"/>
    <w:qFormat/>
    <w:rsid w:val="00613FEF"/>
    <w:pPr>
      <w:keepNext/>
      <w:spacing w:before="480" w:after="120"/>
      <w:outlineLvl w:val="0"/>
    </w:pPr>
    <w:rPr>
      <w:rFonts w:asciiTheme="majorHAnsi" w:hAnsiTheme="majorHAnsi"/>
      <w:b/>
      <w:sz w:val="32"/>
    </w:rPr>
  </w:style>
  <w:style w:type="paragraph" w:styleId="Rubrik2">
    <w:name w:val="heading 2"/>
    <w:basedOn w:val="Normal"/>
    <w:next w:val="Brdtext"/>
    <w:qFormat/>
    <w:rsid w:val="00613FEF"/>
    <w:pPr>
      <w:keepNext/>
      <w:spacing w:before="240" w:after="60"/>
      <w:outlineLvl w:val="1"/>
    </w:pPr>
    <w:rPr>
      <w:rFonts w:asciiTheme="majorHAnsi" w:hAnsiTheme="majorHAnsi"/>
      <w:b/>
      <w:sz w:val="28"/>
    </w:rPr>
  </w:style>
  <w:style w:type="paragraph" w:styleId="Rubrik3">
    <w:name w:val="heading 3"/>
    <w:basedOn w:val="Normal"/>
    <w:next w:val="Brdtext"/>
    <w:qFormat/>
    <w:rsid w:val="00613FEF"/>
    <w:pPr>
      <w:keepNext/>
      <w:spacing w:before="180" w:after="60"/>
      <w:outlineLvl w:val="2"/>
    </w:pPr>
    <w:rPr>
      <w:rFonts w:asciiTheme="majorHAnsi" w:hAnsiTheme="majorHAnsi"/>
      <w:sz w:val="28"/>
    </w:rPr>
  </w:style>
  <w:style w:type="paragraph" w:styleId="Rubrik4">
    <w:name w:val="heading 4"/>
    <w:basedOn w:val="Normal"/>
    <w:next w:val="Brdtext"/>
    <w:qFormat/>
    <w:rsid w:val="0068197C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B734E5"/>
    <w:rPr>
      <w:sz w:val="18"/>
    </w:rPr>
  </w:style>
  <w:style w:type="paragraph" w:customStyle="1" w:styleId="Tabellrubrik">
    <w:name w:val="Tabellrubrik"/>
    <w:basedOn w:val="Tabellinnehll"/>
    <w:next w:val="Tabellinnehll"/>
    <w:qFormat/>
    <w:rsid w:val="002D125A"/>
    <w:rPr>
      <w:b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rsid w:val="00EB4B01"/>
    <w:pPr>
      <w:spacing w:line="240" w:lineRule="auto"/>
    </w:pPr>
    <w:rPr>
      <w:sz w:val="16"/>
    </w:rPr>
  </w:style>
  <w:style w:type="paragraph" w:styleId="Sidhuvud">
    <w:name w:val="header"/>
    <w:basedOn w:val="Normal"/>
    <w:link w:val="SidhuvudChar"/>
    <w:rsid w:val="00EB4B01"/>
    <w:pPr>
      <w:spacing w:line="240" w:lineRule="auto"/>
    </w:pPr>
    <w:rPr>
      <w:sz w:val="20"/>
    </w:rPr>
  </w:style>
  <w:style w:type="paragraph" w:customStyle="1" w:styleId="Tabellinnehll">
    <w:name w:val="Tabellinnehåll"/>
    <w:basedOn w:val="Normal"/>
    <w:qFormat/>
    <w:rsid w:val="00F9009F"/>
    <w:pPr>
      <w:spacing w:line="240" w:lineRule="auto"/>
    </w:pPr>
    <w:rPr>
      <w:sz w:val="20"/>
    </w:rPr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8B63B0"/>
    <w:pPr>
      <w:spacing w:before="60"/>
    </w:pPr>
    <w:rPr>
      <w:sz w:val="14"/>
    </w:rPr>
  </w:style>
  <w:style w:type="paragraph" w:styleId="Brdtext">
    <w:name w:val="Body Text"/>
    <w:basedOn w:val="Normal"/>
    <w:link w:val="BrdtextChar"/>
    <w:qFormat/>
    <w:rsid w:val="008216BF"/>
    <w:pPr>
      <w:spacing w:after="120"/>
    </w:pPr>
  </w:style>
  <w:style w:type="character" w:customStyle="1" w:styleId="SidfotChar">
    <w:name w:val="Sidfot Char"/>
    <w:link w:val="Sidfot"/>
    <w:rsid w:val="00327E62"/>
    <w:rPr>
      <w:sz w:val="16"/>
    </w:rPr>
  </w:style>
  <w:style w:type="paragraph" w:styleId="Citat">
    <w:name w:val="Quote"/>
    <w:basedOn w:val="Normal"/>
    <w:next w:val="Normal"/>
    <w:link w:val="CitatChar"/>
    <w:uiPriority w:val="29"/>
    <w:qFormat/>
    <w:rsid w:val="00B734E5"/>
    <w:pPr>
      <w:spacing w:after="120"/>
      <w:ind w:left="652" w:right="652"/>
    </w:pPr>
    <w:rPr>
      <w:iCs/>
      <w:sz w:val="20"/>
    </w:rPr>
  </w:style>
  <w:style w:type="character" w:customStyle="1" w:styleId="CitatChar">
    <w:name w:val="Citat Char"/>
    <w:link w:val="Citat"/>
    <w:uiPriority w:val="29"/>
    <w:rsid w:val="00B734E5"/>
    <w:rPr>
      <w:rFonts w:asciiTheme="minorHAnsi" w:hAnsiTheme="minorHAnsi"/>
      <w:iCs/>
      <w:color w:val="EA6444" w:themeColor="accent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6A489D"/>
    <w:rPr>
      <w:sz w:val="24"/>
    </w:rPr>
  </w:style>
  <w:style w:type="character" w:styleId="Betoning">
    <w:name w:val="Emphasis"/>
    <w:basedOn w:val="Standardstycketeckensnitt"/>
    <w:uiPriority w:val="20"/>
    <w:rsid w:val="003447CD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3447CD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3447CD"/>
    <w:rPr>
      <w:smallCaps/>
      <w:color w:val="EA6444" w:themeColor="accent2"/>
      <w:u w:val="single"/>
    </w:rPr>
  </w:style>
  <w:style w:type="paragraph" w:styleId="Ingetavstnd">
    <w:name w:val="No Spacing"/>
    <w:uiPriority w:val="1"/>
    <w:qFormat/>
    <w:rsid w:val="00AA4F75"/>
    <w:rPr>
      <w:color w:val="243861" w:themeColor="accent1"/>
      <w:sz w:val="22"/>
    </w:rPr>
  </w:style>
  <w:style w:type="paragraph" w:styleId="Liststycke">
    <w:name w:val="List Paragraph"/>
    <w:basedOn w:val="Normal"/>
    <w:uiPriority w:val="34"/>
    <w:qFormat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613FEF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613FEF"/>
    <w:rPr>
      <w:rFonts w:asciiTheme="majorHAnsi" w:eastAsiaTheme="majorEastAsia" w:hAnsiTheme="majorHAnsi" w:cstheme="majorBidi"/>
      <w:color w:val="EA6444" w:themeColor="accent2"/>
      <w:spacing w:val="5"/>
      <w:kern w:val="28"/>
      <w:sz w:val="36"/>
      <w:szCs w:val="52"/>
    </w:rPr>
  </w:style>
  <w:style w:type="character" w:styleId="Stark">
    <w:name w:val="Strong"/>
    <w:basedOn w:val="Standardstycketeckensnitt"/>
    <w:rsid w:val="003447CD"/>
    <w:rPr>
      <w:b/>
      <w:bCs/>
    </w:rPr>
  </w:style>
  <w:style w:type="character" w:styleId="Starkbetoning">
    <w:name w:val="Intense Emphasis"/>
    <w:basedOn w:val="Standardstycketeckensnitt"/>
    <w:uiPriority w:val="21"/>
    <w:rsid w:val="003447CD"/>
    <w:rPr>
      <w:b/>
      <w:bCs/>
      <w:i w:val="0"/>
      <w:iCs/>
      <w:color w:val="243861" w:themeColor="accent1"/>
    </w:rPr>
  </w:style>
  <w:style w:type="character" w:styleId="Starkreferens">
    <w:name w:val="Intense Reference"/>
    <w:basedOn w:val="Standardstycketeckensnitt"/>
    <w:uiPriority w:val="32"/>
    <w:rsid w:val="003447CD"/>
    <w:rPr>
      <w:b/>
      <w:bCs/>
      <w:smallCaps/>
      <w:color w:val="EA644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243861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7CD"/>
    <w:rPr>
      <w:b/>
      <w:bCs/>
      <w:i/>
      <w:iCs/>
      <w:color w:val="243861" w:themeColor="accent1"/>
      <w:sz w:val="24"/>
    </w:rPr>
  </w:style>
  <w:style w:type="paragraph" w:styleId="Underrubrik">
    <w:name w:val="Subtitle"/>
    <w:basedOn w:val="Normal"/>
    <w:next w:val="Normal"/>
    <w:link w:val="UnderrubrikChar"/>
    <w:rsid w:val="003447CD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3447CD"/>
    <w:rPr>
      <w:rFonts w:asciiTheme="majorHAnsi" w:eastAsiaTheme="majorEastAsia" w:hAnsiTheme="majorHAnsi" w:cstheme="majorBidi"/>
      <w:i/>
      <w:iCs/>
      <w:color w:val="243861" w:themeColor="accent1"/>
      <w:spacing w:val="15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rsid w:val="00523175"/>
  </w:style>
  <w:style w:type="paragraph" w:styleId="Inledning">
    <w:name w:val="Salutation"/>
    <w:basedOn w:val="Normal"/>
    <w:next w:val="Normal"/>
    <w:link w:val="InledningChar"/>
    <w:uiPriority w:val="99"/>
    <w:rsid w:val="00D910B1"/>
  </w:style>
  <w:style w:type="character" w:customStyle="1" w:styleId="InledningChar">
    <w:name w:val="Inledning Char"/>
    <w:basedOn w:val="Standardstycketeckensnitt"/>
    <w:link w:val="Inledning"/>
    <w:uiPriority w:val="1"/>
    <w:rsid w:val="00D910B1"/>
    <w:rPr>
      <w:sz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7608F2"/>
    <w:rPr>
      <w:b/>
    </w:rPr>
  </w:style>
  <w:style w:type="character" w:customStyle="1" w:styleId="IngressChar">
    <w:name w:val="Ingress Char"/>
    <w:basedOn w:val="SidhuvudChar"/>
    <w:link w:val="Ingress"/>
    <w:rsid w:val="007608F2"/>
    <w:rPr>
      <w:b/>
      <w:sz w:val="24"/>
    </w:rPr>
  </w:style>
  <w:style w:type="paragraph" w:styleId="Indragetstycke">
    <w:name w:val="Block Text"/>
    <w:basedOn w:val="Normal"/>
    <w:rsid w:val="00176131"/>
    <w:pPr>
      <w:pBdr>
        <w:top w:val="single" w:sz="2" w:space="10" w:color="243861" w:themeColor="accent1" w:shadow="1"/>
        <w:left w:val="single" w:sz="2" w:space="10" w:color="243861" w:themeColor="accent1" w:shadow="1"/>
        <w:bottom w:val="single" w:sz="2" w:space="10" w:color="243861" w:themeColor="accent1" w:shadow="1"/>
        <w:right w:val="single" w:sz="2" w:space="10" w:color="243861" w:themeColor="accent1" w:shadow="1"/>
      </w:pBdr>
      <w:ind w:left="1152" w:right="1152"/>
    </w:pPr>
    <w:rPr>
      <w:rFonts w:eastAsiaTheme="minorEastAsia"/>
      <w:i/>
      <w:iCs/>
    </w:rPr>
  </w:style>
  <w:style w:type="paragraph" w:styleId="Ballongtext">
    <w:name w:val="Balloon Text"/>
    <w:basedOn w:val="Normal"/>
    <w:link w:val="BallongtextChar"/>
    <w:rsid w:val="002E5D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D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10101"/>
    <w:rPr>
      <w:color w:val="808080"/>
    </w:rPr>
  </w:style>
  <w:style w:type="paragraph" w:styleId="Beskrivning">
    <w:name w:val="caption"/>
    <w:basedOn w:val="Normal"/>
    <w:next w:val="Normal"/>
    <w:semiHidden/>
    <w:unhideWhenUsed/>
    <w:qFormat/>
    <w:rsid w:val="00F37EBD"/>
    <w:pPr>
      <w:spacing w:after="200"/>
    </w:pPr>
    <w:rPr>
      <w:bCs/>
      <w:sz w:val="20"/>
      <w:szCs w:val="18"/>
    </w:rPr>
  </w:style>
  <w:style w:type="table" w:styleId="Tabellrutnt">
    <w:name w:val="Table Grid"/>
    <w:basedOn w:val="Normaltabell"/>
    <w:rsid w:val="00D35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0" w:type="dxa"/>
        <w:right w:w="57" w:type="dxa"/>
      </w:tblCellMar>
    </w:tblPr>
  </w:style>
  <w:style w:type="paragraph" w:styleId="Innehll1">
    <w:name w:val="toc 1"/>
    <w:basedOn w:val="Normal"/>
    <w:next w:val="Normal"/>
    <w:autoRedefine/>
    <w:semiHidden/>
    <w:unhideWhenUsed/>
    <w:rsid w:val="00E8293A"/>
    <w:pPr>
      <w:spacing w:after="100"/>
    </w:pPr>
  </w:style>
  <w:style w:type="paragraph" w:styleId="Innehll2">
    <w:name w:val="toc 2"/>
    <w:basedOn w:val="Normal"/>
    <w:next w:val="Normal"/>
    <w:autoRedefine/>
    <w:semiHidden/>
    <w:unhideWhenUsed/>
    <w:rsid w:val="00E8293A"/>
    <w:pPr>
      <w:spacing w:after="100"/>
      <w:ind w:left="240"/>
    </w:pPr>
  </w:style>
  <w:style w:type="paragraph" w:styleId="Innehll3">
    <w:name w:val="toc 3"/>
    <w:basedOn w:val="Normal"/>
    <w:next w:val="Normal"/>
    <w:autoRedefine/>
    <w:semiHidden/>
    <w:unhideWhenUsed/>
    <w:rsid w:val="00E8293A"/>
    <w:pPr>
      <w:spacing w:after="100"/>
      <w:ind w:left="480"/>
    </w:pPr>
  </w:style>
  <w:style w:type="paragraph" w:styleId="Innehll4">
    <w:name w:val="toc 4"/>
    <w:basedOn w:val="Normal"/>
    <w:next w:val="Normal"/>
    <w:autoRedefine/>
    <w:semiHidden/>
    <w:unhideWhenUsed/>
    <w:rsid w:val="00E8293A"/>
    <w:pPr>
      <w:spacing w:after="100"/>
      <w:ind w:left="7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229BF"/>
    <w:pPr>
      <w:keepLines/>
      <w:spacing w:before="240" w:after="0"/>
      <w:outlineLvl w:val="9"/>
    </w:pPr>
    <w:rPr>
      <w:rFonts w:eastAsiaTheme="majorEastAsia" w:cstheme="majorBidi"/>
      <w:szCs w:val="32"/>
    </w:rPr>
  </w:style>
  <w:style w:type="paragraph" w:styleId="Citatfrteckningsrubrik">
    <w:name w:val="toa heading"/>
    <w:basedOn w:val="Normal"/>
    <w:next w:val="Normal"/>
    <w:semiHidden/>
    <w:unhideWhenUsed/>
    <w:rsid w:val="00F229BF"/>
    <w:pPr>
      <w:spacing w:before="120"/>
    </w:pPr>
    <w:rPr>
      <w:b/>
      <w:bCs/>
      <w:szCs w:val="24"/>
    </w:rPr>
  </w:style>
  <w:style w:type="paragraph" w:styleId="Index1">
    <w:name w:val="index 1"/>
    <w:basedOn w:val="Normal"/>
    <w:next w:val="Normal"/>
    <w:autoRedefine/>
    <w:semiHidden/>
    <w:unhideWhenUsed/>
    <w:rsid w:val="00F229BF"/>
    <w:pPr>
      <w:spacing w:line="240" w:lineRule="auto"/>
      <w:ind w:left="240" w:hanging="240"/>
    </w:pPr>
  </w:style>
  <w:style w:type="paragraph" w:styleId="Indexrubrik">
    <w:name w:val="index heading"/>
    <w:basedOn w:val="Normal"/>
    <w:next w:val="Index1"/>
    <w:semiHidden/>
    <w:unhideWhenUsed/>
    <w:rsid w:val="00F229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885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535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303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127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amsrv113\admdata\mallar\office\Administration\Tj&#228;nsteskrivels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EBCDEADB79940A6B0B8D57170673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87E47-5620-44F3-8566-E9CD98BF4EB1}"/>
      </w:docPartPr>
      <w:docPartBody>
        <w:p w:rsidR="00FB6334" w:rsidRDefault="00D05E3A">
          <w:pPr>
            <w:pStyle w:val="4EBCDEADB79940A6B0B8D57170673097"/>
          </w:pPr>
          <w:r w:rsidRPr="005C6E93">
            <w:rPr>
              <w:rStyle w:val="Platshllartext"/>
            </w:rPr>
            <w:t xml:space="preserve"> </w:t>
          </w:r>
        </w:p>
      </w:docPartBody>
    </w:docPart>
    <w:docPart>
      <w:docPartPr>
        <w:name w:val="36DF2D58F342495885F32DCF8210F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B9E6B-D246-49D3-99AD-5F31A256C2F0}"/>
      </w:docPartPr>
      <w:docPartBody>
        <w:p w:rsidR="00FB6334" w:rsidRDefault="00D05E3A">
          <w:pPr>
            <w:pStyle w:val="36DF2D58F342495885F32DCF8210F5A4"/>
          </w:pPr>
          <w:r w:rsidRPr="005C6E93">
            <w:rPr>
              <w:rStyle w:val="Platshllartext"/>
            </w:rPr>
            <w:t xml:space="preserve"> </w:t>
          </w:r>
        </w:p>
      </w:docPartBody>
    </w:docPart>
    <w:docPart>
      <w:docPartPr>
        <w:name w:val="6E94372BA4774CC39AB6B6EB6397F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9AF27-A3D1-48EE-A44A-31CBB17B533A}"/>
      </w:docPartPr>
      <w:docPartBody>
        <w:p w:rsidR="00FB6334" w:rsidRDefault="00D05E3A">
          <w:pPr>
            <w:pStyle w:val="6E94372BA4774CC39AB6B6EB6397F03D"/>
          </w:pPr>
          <w:r w:rsidRPr="005C6E93">
            <w:rPr>
              <w:rStyle w:val="Platshllartext"/>
            </w:rPr>
            <w:t xml:space="preserve"> </w:t>
          </w:r>
        </w:p>
      </w:docPartBody>
    </w:docPart>
    <w:docPart>
      <w:docPartPr>
        <w:name w:val="2D63E1BBBC5D46B2B15DC59FF94F9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688C8-23EA-446D-954C-2174FE604971}"/>
      </w:docPartPr>
      <w:docPartBody>
        <w:p w:rsidR="00FB6334" w:rsidRDefault="00D05E3A">
          <w:pPr>
            <w:pStyle w:val="2D63E1BBBC5D46B2B15DC59FF94F9A1E"/>
          </w:pPr>
          <w:r w:rsidRPr="005C6E93">
            <w:rPr>
              <w:rStyle w:val="Platshllartext"/>
            </w:rPr>
            <w:t xml:space="preserve"> </w:t>
          </w:r>
        </w:p>
      </w:docPartBody>
    </w:docPart>
    <w:docPart>
      <w:docPartPr>
        <w:name w:val="56303C8DD2C942D5AD8B15C86D80E7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8DD7F-B48D-4524-A1FA-C754E883DD74}"/>
      </w:docPartPr>
      <w:docPartBody>
        <w:p w:rsidR="00FB6334" w:rsidRDefault="00D05E3A">
          <w:pPr>
            <w:pStyle w:val="56303C8DD2C942D5AD8B15C86D80E71E"/>
          </w:pPr>
          <w:r w:rsidRPr="00B365FC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3A"/>
    <w:rsid w:val="00175BAE"/>
    <w:rsid w:val="001A05C2"/>
    <w:rsid w:val="001A0AED"/>
    <w:rsid w:val="0076415C"/>
    <w:rsid w:val="008F6284"/>
    <w:rsid w:val="00956AAB"/>
    <w:rsid w:val="00AC0813"/>
    <w:rsid w:val="00B53100"/>
    <w:rsid w:val="00D05E3A"/>
    <w:rsid w:val="00FB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75BAE"/>
    <w:rPr>
      <w:color w:val="808080"/>
    </w:rPr>
  </w:style>
  <w:style w:type="paragraph" w:customStyle="1" w:styleId="4EBCDEADB79940A6B0B8D57170673097">
    <w:name w:val="4EBCDEADB79940A6B0B8D57170673097"/>
  </w:style>
  <w:style w:type="paragraph" w:customStyle="1" w:styleId="36DF2D58F342495885F32DCF8210F5A4">
    <w:name w:val="36DF2D58F342495885F32DCF8210F5A4"/>
  </w:style>
  <w:style w:type="paragraph" w:customStyle="1" w:styleId="6E94372BA4774CC39AB6B6EB6397F03D">
    <w:name w:val="6E94372BA4774CC39AB6B6EB6397F03D"/>
  </w:style>
  <w:style w:type="paragraph" w:customStyle="1" w:styleId="2D63E1BBBC5D46B2B15DC59FF94F9A1E">
    <w:name w:val="2D63E1BBBC5D46B2B15DC59FF94F9A1E"/>
  </w:style>
  <w:style w:type="paragraph" w:customStyle="1" w:styleId="56303C8DD2C942D5AD8B15C86D80E71E">
    <w:name w:val="56303C8DD2C942D5AD8B15C86D80E71E"/>
  </w:style>
  <w:style w:type="paragraph" w:customStyle="1" w:styleId="F5EB9B65B0EF443CA5E9E04905E74CB1">
    <w:name w:val="F5EB9B65B0EF443CA5E9E04905E74CB1"/>
    <w:rsid w:val="00175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ölvesborg">
  <a:themeElements>
    <a:clrScheme name="Sölvesborg 201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861"/>
      </a:accent1>
      <a:accent2>
        <a:srgbClr val="EA6444"/>
      </a:accent2>
      <a:accent3>
        <a:srgbClr val="A1D1C3"/>
      </a:accent3>
      <a:accent4>
        <a:srgbClr val="FCE400"/>
      </a:accent4>
      <a:accent5>
        <a:srgbClr val="8D343B"/>
      </a:accent5>
      <a:accent6>
        <a:srgbClr val="8EAD39"/>
      </a:accent6>
      <a:hlink>
        <a:srgbClr val="0563C1"/>
      </a:hlink>
      <a:folHlink>
        <a:srgbClr val="954F72"/>
      </a:folHlink>
    </a:clrScheme>
    <a:fontScheme name="Sölvesborg">
      <a:majorFont>
        <a:latin typeface="Overpass"/>
        <a:ea typeface=""/>
        <a:cs typeface=""/>
      </a:majorFont>
      <a:minorFont>
        <a:latin typeface="Overpas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ORMsoft>
  <LabelOurDate>Datum</LabelOurDate>
  <OurDate>2022-08-12T00:00:00</OurDate>
  <LabelOurReference/>
  <OurReference/>
</FORMsof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1AE3A-97AB-4E59-8CBD-BD8F06016390}">
  <ds:schemaRefs/>
</ds:datastoreItem>
</file>

<file path=customXml/itemProps2.xml><?xml version="1.0" encoding="utf-8"?>
<ds:datastoreItem xmlns:ds="http://schemas.openxmlformats.org/officeDocument/2006/customXml" ds:itemID="{9471FCBF-01ED-43A0-80F3-D7E03019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Tjänsteskrivelse</Template>
  <TotalTime>0</TotalTime>
  <Pages>6</Pages>
  <Words>1314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Beslut om särskilda boendet Tärnan</vt:lpstr>
    </vt:vector>
  </TitlesOfParts>
  <Company>Sölvesborgs kommun</Company>
  <LinksUpToDate>false</LinksUpToDate>
  <CharactersWithSpaces>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Beslut om särskilda boendet Tärnan</dc:title>
  <dc:subject/>
  <dc:creator>Kate Olsson</dc:creator>
  <cp:keywords/>
  <cp:lastModifiedBy>Camilla Eriksson</cp:lastModifiedBy>
  <cp:revision>2</cp:revision>
  <cp:lastPrinted>2022-08-17T09:23:00Z</cp:lastPrinted>
  <dcterms:created xsi:type="dcterms:W3CDTF">2022-08-25T14:12:00Z</dcterms:created>
  <dcterms:modified xsi:type="dcterms:W3CDTF">2022-08-25T14:12:00Z</dcterms:modified>
</cp:coreProperties>
</file>